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6F7" w:rsidRDefault="008516F7" w:rsidP="00783078">
      <w:pPr>
        <w:spacing w:line="240" w:lineRule="atLeast"/>
        <w:rPr>
          <w:rFonts w:ascii="Times New Roman" w:hAnsi="Times New Roman"/>
          <w:sz w:val="28"/>
          <w:szCs w:val="28"/>
        </w:rPr>
      </w:pPr>
      <w:r w:rsidRPr="004A03A8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768pt;height:586.5pt;visibility:visible">
            <v:imagedata r:id="rId7" o:title=""/>
          </v:shape>
        </w:pic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</w:t>
      </w:r>
    </w:p>
    <w:p w:rsidR="008516F7" w:rsidRPr="001F1DC8" w:rsidRDefault="008516F7" w:rsidP="001F1DC8">
      <w:pPr>
        <w:spacing w:line="240" w:lineRule="atLeast"/>
        <w:jc w:val="center"/>
        <w:rPr>
          <w:rFonts w:ascii="Times New Roman" w:hAnsi="Times New Roman"/>
          <w:sz w:val="28"/>
          <w:szCs w:val="28"/>
        </w:rPr>
      </w:pPr>
      <w:r w:rsidRPr="00A22ED1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____________________________</w:t>
      </w:r>
      <w:r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85.11</w:t>
      </w:r>
      <w:r w:rsidRPr="00A22ED1">
        <w:rPr>
          <w:rFonts w:ascii="Times New Roman" w:hAnsi="Times New Roman"/>
          <w:sz w:val="24"/>
          <w:szCs w:val="24"/>
          <w:u w:val="single"/>
          <w:lang w:eastAsia="ru-RU"/>
        </w:rPr>
        <w:t>_______________________________</w:t>
      </w:r>
    </w:p>
    <w:p w:rsidR="008516F7" w:rsidRPr="00A22ED1" w:rsidRDefault="008516F7" w:rsidP="00A22ED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</w:pPr>
    </w:p>
    <w:p w:rsidR="008516F7" w:rsidRPr="00A22ED1" w:rsidRDefault="008516F7" w:rsidP="00A22E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22ED1">
        <w:rPr>
          <w:rFonts w:ascii="Times New Roman" w:hAnsi="Times New Roman"/>
          <w:b/>
          <w:sz w:val="24"/>
          <w:szCs w:val="24"/>
          <w:lang w:eastAsia="ru-RU"/>
        </w:rPr>
        <w:t xml:space="preserve">РАЗДЕЛ </w:t>
      </w:r>
      <w:r>
        <w:rPr>
          <w:rFonts w:ascii="Times New Roman" w:hAnsi="Times New Roman"/>
          <w:b/>
          <w:sz w:val="24"/>
          <w:szCs w:val="24"/>
          <w:lang w:eastAsia="ru-RU"/>
        </w:rPr>
        <w:t>1</w:t>
      </w:r>
    </w:p>
    <w:p w:rsidR="008516F7" w:rsidRPr="00A22ED1" w:rsidRDefault="008516F7" w:rsidP="00A22ED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</w:pPr>
    </w:p>
    <w:p w:rsidR="008516F7" w:rsidRPr="00A22ED1" w:rsidRDefault="008516F7" w:rsidP="00A22ED1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A22ED1">
        <w:rPr>
          <w:rFonts w:ascii="Times New Roman" w:hAnsi="Times New Roman"/>
          <w:sz w:val="24"/>
          <w:szCs w:val="24"/>
          <w:lang w:eastAsia="ru-RU"/>
        </w:rPr>
        <w:t xml:space="preserve">1. Уникальный номер муниципальной услуги по базовому (отраслевому) перечню: </w:t>
      </w:r>
      <w:r w:rsidRPr="006955FD">
        <w:rPr>
          <w:rFonts w:ascii="Times New Roman" w:hAnsi="Times New Roman"/>
          <w:sz w:val="24"/>
          <w:szCs w:val="24"/>
          <w:lang w:eastAsia="ru-RU"/>
        </w:rPr>
        <w:t>50Д45000101000201059100</w:t>
      </w:r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6955FD">
        <w:rPr>
          <w:rFonts w:ascii="Times New Roman" w:hAnsi="Times New Roman"/>
          <w:sz w:val="24"/>
          <w:szCs w:val="24"/>
          <w:lang w:eastAsia="ru-RU"/>
        </w:rPr>
        <w:t>50Д45000101000301058100</w:t>
      </w:r>
    </w:p>
    <w:p w:rsidR="008516F7" w:rsidRPr="00A22ED1" w:rsidRDefault="008516F7" w:rsidP="00A22ED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A22ED1">
        <w:rPr>
          <w:rFonts w:ascii="Times New Roman" w:hAnsi="Times New Roman"/>
          <w:sz w:val="24"/>
          <w:szCs w:val="24"/>
          <w:lang w:eastAsia="ru-RU"/>
        </w:rPr>
        <w:t xml:space="preserve">2. Наименование муниципальной услуги: </w:t>
      </w:r>
      <w:r w:rsidRPr="00A22ED1">
        <w:rPr>
          <w:rFonts w:ascii="Times New Roman" w:hAnsi="Times New Roman"/>
          <w:b/>
          <w:sz w:val="24"/>
          <w:szCs w:val="24"/>
          <w:u w:val="single"/>
          <w:lang w:eastAsia="ru-RU"/>
        </w:rPr>
        <w:t>Реализация основных общеобразовательных программ дошкольного образования</w:t>
      </w:r>
    </w:p>
    <w:p w:rsidR="008516F7" w:rsidRPr="00A22ED1" w:rsidRDefault="008516F7" w:rsidP="00A22ED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A22ED1">
        <w:rPr>
          <w:rFonts w:ascii="Times New Roman" w:hAnsi="Times New Roman"/>
          <w:sz w:val="24"/>
          <w:szCs w:val="24"/>
          <w:lang w:eastAsia="ru-RU"/>
        </w:rPr>
        <w:t>3. Категория потребителей муниципальной услуги: ф</w:t>
      </w:r>
      <w:r w:rsidRPr="00A22ED1">
        <w:rPr>
          <w:rFonts w:ascii="Times New Roman" w:hAnsi="Times New Roman"/>
          <w:sz w:val="24"/>
          <w:szCs w:val="24"/>
          <w:u w:val="single"/>
          <w:lang w:eastAsia="ru-RU"/>
        </w:rPr>
        <w:t>изические лица в возрасте до 8 лет</w:t>
      </w:r>
    </w:p>
    <w:p w:rsidR="008516F7" w:rsidRPr="00A22ED1" w:rsidRDefault="008516F7" w:rsidP="00A22ED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A22ED1">
        <w:rPr>
          <w:rFonts w:ascii="Times New Roman" w:hAnsi="Times New Roman"/>
          <w:sz w:val="24"/>
          <w:szCs w:val="24"/>
          <w:lang w:eastAsia="ru-RU"/>
        </w:rPr>
        <w:t>4. Показатели, характеризующие содержание, условия (формы), а также среднегодовой размер платы за оказание муниципальной услуги:</w:t>
      </w:r>
    </w:p>
    <w:tbl>
      <w:tblPr>
        <w:tblW w:w="1538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35"/>
        <w:gridCol w:w="1843"/>
        <w:gridCol w:w="1701"/>
        <w:gridCol w:w="1985"/>
        <w:gridCol w:w="2127"/>
        <w:gridCol w:w="2126"/>
        <w:gridCol w:w="2770"/>
      </w:tblGrid>
      <w:tr w:rsidR="008516F7" w:rsidRPr="002536F4" w:rsidTr="006955FD">
        <w:tc>
          <w:tcPr>
            <w:tcW w:w="2835" w:type="dxa"/>
            <w:vMerge w:val="restart"/>
          </w:tcPr>
          <w:p w:rsidR="008516F7" w:rsidRPr="002536F4" w:rsidRDefault="008516F7" w:rsidP="002536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Уникальный номер реестровой записи</w:t>
            </w:r>
          </w:p>
        </w:tc>
        <w:tc>
          <w:tcPr>
            <w:tcW w:w="5529" w:type="dxa"/>
            <w:gridSpan w:val="3"/>
          </w:tcPr>
          <w:p w:rsidR="008516F7" w:rsidRPr="002536F4" w:rsidRDefault="008516F7" w:rsidP="002536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4253" w:type="dxa"/>
            <w:gridSpan w:val="2"/>
          </w:tcPr>
          <w:p w:rsidR="008516F7" w:rsidRPr="002536F4" w:rsidRDefault="008516F7" w:rsidP="002536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Показатель, характеризующий условия (формы) оказания  муниципальной услуги</w:t>
            </w:r>
          </w:p>
        </w:tc>
        <w:tc>
          <w:tcPr>
            <w:tcW w:w="2770" w:type="dxa"/>
            <w:vMerge w:val="restart"/>
          </w:tcPr>
          <w:p w:rsidR="008516F7" w:rsidRPr="002536F4" w:rsidRDefault="008516F7" w:rsidP="002536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 xml:space="preserve">Среднегодовой размер платы за оказание муниципальной услуги </w:t>
            </w:r>
          </w:p>
          <w:p w:rsidR="008516F7" w:rsidRPr="002536F4" w:rsidRDefault="008516F7" w:rsidP="002536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(цена, тариф)</w:t>
            </w:r>
          </w:p>
        </w:tc>
      </w:tr>
      <w:tr w:rsidR="008516F7" w:rsidRPr="002536F4" w:rsidTr="006955FD">
        <w:tc>
          <w:tcPr>
            <w:tcW w:w="2835" w:type="dxa"/>
            <w:vMerge/>
          </w:tcPr>
          <w:p w:rsidR="008516F7" w:rsidRPr="002536F4" w:rsidRDefault="008516F7" w:rsidP="002536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843" w:type="dxa"/>
          </w:tcPr>
          <w:p w:rsidR="008516F7" w:rsidRPr="002536F4" w:rsidRDefault="008516F7" w:rsidP="002536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Вид образовательной программы</w:t>
            </w:r>
          </w:p>
        </w:tc>
        <w:tc>
          <w:tcPr>
            <w:tcW w:w="1701" w:type="dxa"/>
          </w:tcPr>
          <w:p w:rsidR="008516F7" w:rsidRPr="002536F4" w:rsidRDefault="008516F7" w:rsidP="002536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Категория потребителей</w:t>
            </w:r>
          </w:p>
        </w:tc>
        <w:tc>
          <w:tcPr>
            <w:tcW w:w="1985" w:type="dxa"/>
          </w:tcPr>
          <w:p w:rsidR="008516F7" w:rsidRPr="002536F4" w:rsidRDefault="008516F7" w:rsidP="002536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Возраст обучающихся</w:t>
            </w:r>
          </w:p>
        </w:tc>
        <w:tc>
          <w:tcPr>
            <w:tcW w:w="2127" w:type="dxa"/>
          </w:tcPr>
          <w:p w:rsidR="008516F7" w:rsidRPr="002536F4" w:rsidRDefault="008516F7" w:rsidP="002536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Режим пребывания</w:t>
            </w:r>
          </w:p>
        </w:tc>
        <w:tc>
          <w:tcPr>
            <w:tcW w:w="2126" w:type="dxa"/>
          </w:tcPr>
          <w:p w:rsidR="008516F7" w:rsidRPr="002536F4" w:rsidRDefault="008516F7" w:rsidP="002536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наименование показателя</w:t>
            </w:r>
          </w:p>
        </w:tc>
        <w:tc>
          <w:tcPr>
            <w:tcW w:w="2770" w:type="dxa"/>
            <w:vMerge/>
          </w:tcPr>
          <w:p w:rsidR="008516F7" w:rsidRPr="002536F4" w:rsidRDefault="008516F7" w:rsidP="002536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8516F7" w:rsidRPr="002536F4" w:rsidTr="006955FD">
        <w:tc>
          <w:tcPr>
            <w:tcW w:w="2835" w:type="dxa"/>
          </w:tcPr>
          <w:p w:rsidR="008516F7" w:rsidRPr="002536F4" w:rsidRDefault="008516F7" w:rsidP="002536F4">
            <w:pPr>
              <w:tabs>
                <w:tab w:val="left" w:pos="1320"/>
              </w:tabs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1</w:t>
            </w:r>
            <w:r w:rsidRPr="002536F4">
              <w:rPr>
                <w:rFonts w:ascii="Times New Roman" w:hAnsi="Times New Roman"/>
                <w:lang w:eastAsia="ru-RU"/>
              </w:rPr>
              <w:tab/>
            </w:r>
          </w:p>
        </w:tc>
        <w:tc>
          <w:tcPr>
            <w:tcW w:w="1843" w:type="dxa"/>
          </w:tcPr>
          <w:p w:rsidR="008516F7" w:rsidRPr="002536F4" w:rsidRDefault="008516F7" w:rsidP="002536F4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701" w:type="dxa"/>
          </w:tcPr>
          <w:p w:rsidR="008516F7" w:rsidRPr="002536F4" w:rsidRDefault="008516F7" w:rsidP="002536F4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985" w:type="dxa"/>
          </w:tcPr>
          <w:p w:rsidR="008516F7" w:rsidRPr="002536F4" w:rsidRDefault="008516F7" w:rsidP="002536F4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2127" w:type="dxa"/>
          </w:tcPr>
          <w:p w:rsidR="008516F7" w:rsidRPr="002536F4" w:rsidRDefault="008516F7" w:rsidP="002536F4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2126" w:type="dxa"/>
          </w:tcPr>
          <w:p w:rsidR="008516F7" w:rsidRPr="002536F4" w:rsidRDefault="008516F7" w:rsidP="002536F4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2770" w:type="dxa"/>
          </w:tcPr>
          <w:p w:rsidR="008516F7" w:rsidRPr="002536F4" w:rsidRDefault="008516F7" w:rsidP="002536F4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7</w:t>
            </w:r>
          </w:p>
        </w:tc>
      </w:tr>
      <w:tr w:rsidR="008516F7" w:rsidRPr="002536F4" w:rsidTr="006955FD">
        <w:tc>
          <w:tcPr>
            <w:tcW w:w="2835" w:type="dxa"/>
          </w:tcPr>
          <w:p w:rsidR="008516F7" w:rsidRPr="002536F4" w:rsidRDefault="008516F7" w:rsidP="006955FD">
            <w:pPr>
              <w:rPr>
                <w:rFonts w:ascii="Times New Roman" w:hAnsi="Times New Roman"/>
                <w:lang w:eastAsia="ru-RU"/>
              </w:rPr>
            </w:pPr>
            <w:r w:rsidRPr="006955FD">
              <w:rPr>
                <w:rFonts w:ascii="Times New Roman" w:hAnsi="Times New Roman"/>
                <w:lang w:eastAsia="ru-RU"/>
              </w:rPr>
              <w:t>50Д45000101000201059100</w:t>
            </w:r>
          </w:p>
        </w:tc>
        <w:tc>
          <w:tcPr>
            <w:tcW w:w="1843" w:type="dxa"/>
          </w:tcPr>
          <w:p w:rsidR="008516F7" w:rsidRPr="002536F4" w:rsidRDefault="008516F7" w:rsidP="002536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 xml:space="preserve">не указано </w:t>
            </w:r>
          </w:p>
        </w:tc>
        <w:tc>
          <w:tcPr>
            <w:tcW w:w="1701" w:type="dxa"/>
          </w:tcPr>
          <w:p w:rsidR="008516F7" w:rsidRPr="002536F4" w:rsidRDefault="008516F7" w:rsidP="002536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 xml:space="preserve">не указано </w:t>
            </w:r>
          </w:p>
        </w:tc>
        <w:tc>
          <w:tcPr>
            <w:tcW w:w="1985" w:type="dxa"/>
          </w:tcPr>
          <w:p w:rsidR="008516F7" w:rsidRPr="002536F4" w:rsidRDefault="008516F7" w:rsidP="002536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От 1</w:t>
            </w:r>
            <w:r>
              <w:rPr>
                <w:rFonts w:ascii="Times New Roman" w:hAnsi="Times New Roman"/>
                <w:lang w:eastAsia="ru-RU"/>
              </w:rPr>
              <w:t>,5</w:t>
            </w:r>
            <w:r w:rsidRPr="002536F4">
              <w:rPr>
                <w:rFonts w:ascii="Times New Roman" w:hAnsi="Times New Roman"/>
                <w:lang w:eastAsia="ru-RU"/>
              </w:rPr>
              <w:t xml:space="preserve"> года до 3 лет</w:t>
            </w:r>
          </w:p>
        </w:tc>
        <w:tc>
          <w:tcPr>
            <w:tcW w:w="2127" w:type="dxa"/>
          </w:tcPr>
          <w:p w:rsidR="008516F7" w:rsidRPr="002536F4" w:rsidRDefault="008516F7" w:rsidP="006955FD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 xml:space="preserve">Группы </w:t>
            </w:r>
            <w:r>
              <w:rPr>
                <w:rFonts w:ascii="Times New Roman" w:hAnsi="Times New Roman"/>
                <w:lang w:eastAsia="ru-RU"/>
              </w:rPr>
              <w:t>сокращенного</w:t>
            </w:r>
            <w:r w:rsidRPr="002536F4">
              <w:rPr>
                <w:rFonts w:ascii="Times New Roman" w:hAnsi="Times New Roman"/>
                <w:lang w:eastAsia="ru-RU"/>
              </w:rPr>
              <w:t xml:space="preserve"> дня</w:t>
            </w:r>
          </w:p>
        </w:tc>
        <w:tc>
          <w:tcPr>
            <w:tcW w:w="2126" w:type="dxa"/>
          </w:tcPr>
          <w:p w:rsidR="008516F7" w:rsidRPr="002536F4" w:rsidRDefault="008516F7" w:rsidP="002536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70" w:type="dxa"/>
          </w:tcPr>
          <w:p w:rsidR="008516F7" w:rsidRPr="002536F4" w:rsidRDefault="008516F7" w:rsidP="002536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Муниципальная услуга бесплатная</w:t>
            </w:r>
          </w:p>
        </w:tc>
      </w:tr>
      <w:tr w:rsidR="008516F7" w:rsidRPr="002536F4" w:rsidTr="006955FD">
        <w:tc>
          <w:tcPr>
            <w:tcW w:w="2835" w:type="dxa"/>
          </w:tcPr>
          <w:p w:rsidR="008516F7" w:rsidRPr="002536F4" w:rsidRDefault="008516F7" w:rsidP="00147A8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955FD">
              <w:rPr>
                <w:rFonts w:ascii="Times New Roman" w:hAnsi="Times New Roman"/>
                <w:lang w:eastAsia="ru-RU"/>
              </w:rPr>
              <w:t>50Д45000101000301058100</w:t>
            </w:r>
          </w:p>
        </w:tc>
        <w:tc>
          <w:tcPr>
            <w:tcW w:w="1843" w:type="dxa"/>
          </w:tcPr>
          <w:p w:rsidR="008516F7" w:rsidRPr="002536F4" w:rsidRDefault="008516F7" w:rsidP="002536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 xml:space="preserve">не указано </w:t>
            </w:r>
          </w:p>
        </w:tc>
        <w:tc>
          <w:tcPr>
            <w:tcW w:w="1701" w:type="dxa"/>
          </w:tcPr>
          <w:p w:rsidR="008516F7" w:rsidRPr="002536F4" w:rsidRDefault="008516F7" w:rsidP="002536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 xml:space="preserve">не указано </w:t>
            </w:r>
          </w:p>
        </w:tc>
        <w:tc>
          <w:tcPr>
            <w:tcW w:w="1985" w:type="dxa"/>
          </w:tcPr>
          <w:p w:rsidR="008516F7" w:rsidRPr="002536F4" w:rsidRDefault="008516F7" w:rsidP="002536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От 3 лет до 8 лет</w:t>
            </w:r>
          </w:p>
        </w:tc>
        <w:tc>
          <w:tcPr>
            <w:tcW w:w="2127" w:type="dxa"/>
          </w:tcPr>
          <w:p w:rsidR="008516F7" w:rsidRPr="002536F4" w:rsidRDefault="008516F7" w:rsidP="006955FD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 xml:space="preserve">Группы </w:t>
            </w:r>
            <w:r>
              <w:rPr>
                <w:rFonts w:ascii="Times New Roman" w:hAnsi="Times New Roman"/>
                <w:lang w:eastAsia="ru-RU"/>
              </w:rPr>
              <w:t>сокращенного</w:t>
            </w:r>
            <w:r w:rsidRPr="002536F4">
              <w:rPr>
                <w:rFonts w:ascii="Times New Roman" w:hAnsi="Times New Roman"/>
                <w:lang w:eastAsia="ru-RU"/>
              </w:rPr>
              <w:t xml:space="preserve"> дня</w:t>
            </w:r>
          </w:p>
        </w:tc>
        <w:tc>
          <w:tcPr>
            <w:tcW w:w="2126" w:type="dxa"/>
          </w:tcPr>
          <w:p w:rsidR="008516F7" w:rsidRPr="002536F4" w:rsidRDefault="008516F7" w:rsidP="002536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70" w:type="dxa"/>
          </w:tcPr>
          <w:p w:rsidR="008516F7" w:rsidRPr="002536F4" w:rsidRDefault="008516F7" w:rsidP="002536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Муниципальная услуга бесплатная</w:t>
            </w:r>
          </w:p>
        </w:tc>
      </w:tr>
    </w:tbl>
    <w:p w:rsidR="008516F7" w:rsidRPr="00A22ED1" w:rsidRDefault="008516F7" w:rsidP="00A22ED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A22ED1">
        <w:rPr>
          <w:rFonts w:ascii="Times New Roman" w:hAnsi="Times New Roman"/>
          <w:sz w:val="24"/>
          <w:szCs w:val="24"/>
          <w:lang w:eastAsia="ru-RU"/>
        </w:rPr>
        <w:t>5. Показатели, характеризующие объем и (или) качество муниципальной услуги:</w:t>
      </w:r>
    </w:p>
    <w:p w:rsidR="008516F7" w:rsidRPr="00A22ED1" w:rsidRDefault="008516F7" w:rsidP="00A22ED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A22ED1">
        <w:rPr>
          <w:rFonts w:ascii="Times New Roman" w:hAnsi="Times New Roman"/>
          <w:sz w:val="24"/>
          <w:szCs w:val="24"/>
          <w:lang w:eastAsia="ru-RU"/>
        </w:rPr>
        <w:t>5.1.  Показатели, характеризующие объем муниципальной услуги: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787"/>
        <w:gridCol w:w="2339"/>
        <w:gridCol w:w="2270"/>
        <w:gridCol w:w="2311"/>
        <w:gridCol w:w="2273"/>
        <w:gridCol w:w="2698"/>
      </w:tblGrid>
      <w:tr w:rsidR="008516F7" w:rsidRPr="002536F4" w:rsidTr="008A4D54">
        <w:tc>
          <w:tcPr>
            <w:tcW w:w="2677" w:type="dxa"/>
            <w:vMerge w:val="restart"/>
          </w:tcPr>
          <w:p w:rsidR="008516F7" w:rsidRPr="002536F4" w:rsidRDefault="008516F7" w:rsidP="002536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Уникальный номер реестровой записи</w:t>
            </w:r>
          </w:p>
        </w:tc>
        <w:tc>
          <w:tcPr>
            <w:tcW w:w="4647" w:type="dxa"/>
            <w:gridSpan w:val="2"/>
          </w:tcPr>
          <w:p w:rsidR="008516F7" w:rsidRPr="002536F4" w:rsidRDefault="008516F7" w:rsidP="002536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7354" w:type="dxa"/>
            <w:gridSpan w:val="3"/>
          </w:tcPr>
          <w:p w:rsidR="008516F7" w:rsidRPr="002536F4" w:rsidRDefault="008516F7" w:rsidP="002536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Значение показателя объема муниципальной услуги</w:t>
            </w:r>
          </w:p>
        </w:tc>
      </w:tr>
      <w:tr w:rsidR="008516F7" w:rsidRPr="002536F4" w:rsidTr="008A4D54">
        <w:tc>
          <w:tcPr>
            <w:tcW w:w="2677" w:type="dxa"/>
            <w:vMerge/>
          </w:tcPr>
          <w:p w:rsidR="008516F7" w:rsidRPr="002536F4" w:rsidRDefault="008516F7" w:rsidP="002536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55" w:type="dxa"/>
          </w:tcPr>
          <w:p w:rsidR="008516F7" w:rsidRPr="002536F4" w:rsidRDefault="008516F7" w:rsidP="002536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наименование показателя</w:t>
            </w:r>
          </w:p>
        </w:tc>
        <w:tc>
          <w:tcPr>
            <w:tcW w:w="2292" w:type="dxa"/>
          </w:tcPr>
          <w:p w:rsidR="008516F7" w:rsidRPr="002536F4" w:rsidRDefault="008516F7" w:rsidP="002536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Единица измерения</w:t>
            </w:r>
          </w:p>
        </w:tc>
        <w:tc>
          <w:tcPr>
            <w:tcW w:w="2330" w:type="dxa"/>
          </w:tcPr>
          <w:p w:rsidR="008516F7" w:rsidRPr="002536F4" w:rsidRDefault="008516F7" w:rsidP="002536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2020</w:t>
            </w:r>
            <w:r w:rsidRPr="002536F4">
              <w:rPr>
                <w:rFonts w:ascii="Times New Roman" w:hAnsi="Times New Roman"/>
                <w:lang w:eastAsia="ru-RU"/>
              </w:rPr>
              <w:t xml:space="preserve"> год</w:t>
            </w:r>
          </w:p>
          <w:p w:rsidR="008516F7" w:rsidRPr="002536F4" w:rsidRDefault="008516F7" w:rsidP="002536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(очередной финансовый год)</w:t>
            </w:r>
          </w:p>
        </w:tc>
        <w:tc>
          <w:tcPr>
            <w:tcW w:w="2295" w:type="dxa"/>
          </w:tcPr>
          <w:p w:rsidR="008516F7" w:rsidRPr="002536F4" w:rsidRDefault="008516F7" w:rsidP="002536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2021</w:t>
            </w:r>
            <w:r w:rsidRPr="002536F4">
              <w:rPr>
                <w:rFonts w:ascii="Times New Roman" w:hAnsi="Times New Roman"/>
                <w:lang w:eastAsia="ru-RU"/>
              </w:rPr>
              <w:t xml:space="preserve"> год</w:t>
            </w:r>
          </w:p>
          <w:p w:rsidR="008516F7" w:rsidRPr="002536F4" w:rsidRDefault="008516F7" w:rsidP="002536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(1-й год планового периода)</w:t>
            </w:r>
          </w:p>
        </w:tc>
        <w:tc>
          <w:tcPr>
            <w:tcW w:w="2729" w:type="dxa"/>
          </w:tcPr>
          <w:p w:rsidR="008516F7" w:rsidRPr="002536F4" w:rsidRDefault="008516F7" w:rsidP="002536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20</w:t>
            </w:r>
            <w:r>
              <w:rPr>
                <w:rFonts w:ascii="Times New Roman" w:hAnsi="Times New Roman"/>
                <w:lang w:eastAsia="ru-RU"/>
              </w:rPr>
              <w:t>22</w:t>
            </w:r>
            <w:r w:rsidRPr="002536F4">
              <w:rPr>
                <w:rFonts w:ascii="Times New Roman" w:hAnsi="Times New Roman"/>
                <w:lang w:eastAsia="ru-RU"/>
              </w:rPr>
              <w:t xml:space="preserve"> год</w:t>
            </w:r>
          </w:p>
          <w:p w:rsidR="008516F7" w:rsidRPr="002536F4" w:rsidRDefault="008516F7" w:rsidP="002536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(2-й год планового периода)</w:t>
            </w:r>
          </w:p>
        </w:tc>
      </w:tr>
      <w:tr w:rsidR="008516F7" w:rsidRPr="002536F4" w:rsidTr="008A4D54">
        <w:tc>
          <w:tcPr>
            <w:tcW w:w="2677" w:type="dxa"/>
          </w:tcPr>
          <w:p w:rsidR="008516F7" w:rsidRPr="002536F4" w:rsidRDefault="008516F7" w:rsidP="002536F4">
            <w:pPr>
              <w:tabs>
                <w:tab w:val="left" w:pos="1320"/>
              </w:tabs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1</w:t>
            </w:r>
            <w:r w:rsidRPr="002536F4">
              <w:rPr>
                <w:rFonts w:ascii="Times New Roman" w:hAnsi="Times New Roman"/>
                <w:lang w:eastAsia="ru-RU"/>
              </w:rPr>
              <w:tab/>
            </w:r>
          </w:p>
        </w:tc>
        <w:tc>
          <w:tcPr>
            <w:tcW w:w="2355" w:type="dxa"/>
          </w:tcPr>
          <w:p w:rsidR="008516F7" w:rsidRPr="002536F4" w:rsidRDefault="008516F7" w:rsidP="002536F4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2292" w:type="dxa"/>
          </w:tcPr>
          <w:p w:rsidR="008516F7" w:rsidRPr="002536F4" w:rsidRDefault="008516F7" w:rsidP="002536F4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2330" w:type="dxa"/>
          </w:tcPr>
          <w:p w:rsidR="008516F7" w:rsidRPr="002536F4" w:rsidRDefault="008516F7" w:rsidP="002536F4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2295" w:type="dxa"/>
          </w:tcPr>
          <w:p w:rsidR="008516F7" w:rsidRPr="002536F4" w:rsidRDefault="008516F7" w:rsidP="002536F4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2729" w:type="dxa"/>
          </w:tcPr>
          <w:p w:rsidR="008516F7" w:rsidRPr="002536F4" w:rsidRDefault="008516F7" w:rsidP="002536F4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6</w:t>
            </w:r>
          </w:p>
        </w:tc>
      </w:tr>
      <w:tr w:rsidR="008516F7" w:rsidRPr="002536F4" w:rsidTr="008A4D54">
        <w:tc>
          <w:tcPr>
            <w:tcW w:w="2677" w:type="dxa"/>
          </w:tcPr>
          <w:p w:rsidR="008516F7" w:rsidRPr="002536F4" w:rsidRDefault="008516F7" w:rsidP="00B00D4B">
            <w:pPr>
              <w:rPr>
                <w:rFonts w:ascii="Times New Roman" w:hAnsi="Times New Roman"/>
                <w:lang w:eastAsia="ru-RU"/>
              </w:rPr>
            </w:pPr>
            <w:r w:rsidRPr="006955FD">
              <w:rPr>
                <w:rFonts w:ascii="Times New Roman" w:hAnsi="Times New Roman"/>
                <w:lang w:eastAsia="ru-RU"/>
              </w:rPr>
              <w:t>50Д45000101000201059100</w:t>
            </w:r>
          </w:p>
        </w:tc>
        <w:tc>
          <w:tcPr>
            <w:tcW w:w="2355" w:type="dxa"/>
          </w:tcPr>
          <w:p w:rsidR="008516F7" w:rsidRPr="002536F4" w:rsidRDefault="008516F7" w:rsidP="002536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Число обучающихся</w:t>
            </w:r>
          </w:p>
        </w:tc>
        <w:tc>
          <w:tcPr>
            <w:tcW w:w="2292" w:type="dxa"/>
          </w:tcPr>
          <w:p w:rsidR="008516F7" w:rsidRPr="002536F4" w:rsidRDefault="008516F7" w:rsidP="002536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 xml:space="preserve">Человек </w:t>
            </w:r>
          </w:p>
        </w:tc>
        <w:tc>
          <w:tcPr>
            <w:tcW w:w="2330" w:type="dxa"/>
          </w:tcPr>
          <w:p w:rsidR="008516F7" w:rsidRPr="002536F4" w:rsidRDefault="008516F7" w:rsidP="002536F4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15</w:t>
            </w:r>
          </w:p>
        </w:tc>
        <w:tc>
          <w:tcPr>
            <w:tcW w:w="2295" w:type="dxa"/>
          </w:tcPr>
          <w:p w:rsidR="008516F7" w:rsidRPr="002536F4" w:rsidRDefault="008516F7" w:rsidP="002536F4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15</w:t>
            </w:r>
          </w:p>
        </w:tc>
        <w:tc>
          <w:tcPr>
            <w:tcW w:w="2729" w:type="dxa"/>
          </w:tcPr>
          <w:p w:rsidR="008516F7" w:rsidRPr="002536F4" w:rsidRDefault="008516F7" w:rsidP="002536F4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15</w:t>
            </w:r>
          </w:p>
        </w:tc>
      </w:tr>
      <w:tr w:rsidR="008516F7" w:rsidRPr="002536F4" w:rsidTr="008A4D54">
        <w:tc>
          <w:tcPr>
            <w:tcW w:w="2677" w:type="dxa"/>
          </w:tcPr>
          <w:p w:rsidR="008516F7" w:rsidRPr="002536F4" w:rsidRDefault="008516F7" w:rsidP="00B00D4B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955FD">
              <w:rPr>
                <w:rFonts w:ascii="Times New Roman" w:hAnsi="Times New Roman"/>
                <w:lang w:eastAsia="ru-RU"/>
              </w:rPr>
              <w:t>50Д45000101000301058100</w:t>
            </w:r>
          </w:p>
        </w:tc>
        <w:tc>
          <w:tcPr>
            <w:tcW w:w="2355" w:type="dxa"/>
          </w:tcPr>
          <w:p w:rsidR="008516F7" w:rsidRPr="002536F4" w:rsidRDefault="008516F7" w:rsidP="002536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Число обучающихся</w:t>
            </w:r>
          </w:p>
        </w:tc>
        <w:tc>
          <w:tcPr>
            <w:tcW w:w="2292" w:type="dxa"/>
          </w:tcPr>
          <w:p w:rsidR="008516F7" w:rsidRPr="002536F4" w:rsidRDefault="008516F7" w:rsidP="002536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 xml:space="preserve">Человек </w:t>
            </w:r>
          </w:p>
        </w:tc>
        <w:tc>
          <w:tcPr>
            <w:tcW w:w="2330" w:type="dxa"/>
          </w:tcPr>
          <w:p w:rsidR="008516F7" w:rsidRPr="002536F4" w:rsidRDefault="008516F7" w:rsidP="002536F4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68</w:t>
            </w:r>
          </w:p>
        </w:tc>
        <w:tc>
          <w:tcPr>
            <w:tcW w:w="2295" w:type="dxa"/>
          </w:tcPr>
          <w:p w:rsidR="008516F7" w:rsidRPr="002536F4" w:rsidRDefault="008516F7" w:rsidP="002536F4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70</w:t>
            </w:r>
          </w:p>
        </w:tc>
        <w:tc>
          <w:tcPr>
            <w:tcW w:w="2729" w:type="dxa"/>
          </w:tcPr>
          <w:p w:rsidR="008516F7" w:rsidRPr="002536F4" w:rsidRDefault="008516F7" w:rsidP="002536F4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69</w:t>
            </w:r>
          </w:p>
        </w:tc>
      </w:tr>
    </w:tbl>
    <w:p w:rsidR="008516F7" w:rsidRPr="00A22ED1" w:rsidRDefault="008516F7" w:rsidP="00A22E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22ED1">
        <w:rPr>
          <w:rFonts w:ascii="Times New Roman" w:hAnsi="Times New Roman"/>
          <w:sz w:val="24"/>
          <w:szCs w:val="24"/>
          <w:lang w:eastAsia="ru-RU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  </w:t>
      </w:r>
      <w:r>
        <w:rPr>
          <w:rFonts w:ascii="Times New Roman" w:hAnsi="Times New Roman"/>
          <w:sz w:val="24"/>
          <w:szCs w:val="24"/>
          <w:lang w:eastAsia="ru-RU"/>
        </w:rPr>
        <w:t>10%</w:t>
      </w:r>
    </w:p>
    <w:p w:rsidR="008516F7" w:rsidRPr="00A22ED1" w:rsidRDefault="008516F7" w:rsidP="00A22ED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A22ED1">
        <w:rPr>
          <w:rFonts w:ascii="Times New Roman" w:hAnsi="Times New Roman"/>
          <w:sz w:val="24"/>
          <w:szCs w:val="24"/>
          <w:lang w:eastAsia="ru-RU"/>
        </w:rPr>
        <w:t>5.2. Показатели, характеризующие качество муниципальной услуги:</w:t>
      </w:r>
    </w:p>
    <w:tbl>
      <w:tblPr>
        <w:tblW w:w="1538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746"/>
        <w:gridCol w:w="6893"/>
        <w:gridCol w:w="1276"/>
        <w:gridCol w:w="1559"/>
        <w:gridCol w:w="1418"/>
        <w:gridCol w:w="1494"/>
      </w:tblGrid>
      <w:tr w:rsidR="008516F7" w:rsidRPr="002536F4" w:rsidTr="008A4D54">
        <w:tc>
          <w:tcPr>
            <w:tcW w:w="2746" w:type="dxa"/>
            <w:vMerge w:val="restart"/>
          </w:tcPr>
          <w:p w:rsidR="008516F7" w:rsidRPr="002536F4" w:rsidRDefault="008516F7" w:rsidP="002536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Уникальный номер реестровой записи</w:t>
            </w:r>
          </w:p>
        </w:tc>
        <w:tc>
          <w:tcPr>
            <w:tcW w:w="8169" w:type="dxa"/>
            <w:gridSpan w:val="2"/>
          </w:tcPr>
          <w:p w:rsidR="008516F7" w:rsidRPr="002536F4" w:rsidRDefault="008516F7" w:rsidP="002536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Показатель качества муниципальной услуги</w:t>
            </w:r>
          </w:p>
        </w:tc>
        <w:tc>
          <w:tcPr>
            <w:tcW w:w="4471" w:type="dxa"/>
            <w:gridSpan w:val="3"/>
          </w:tcPr>
          <w:p w:rsidR="008516F7" w:rsidRPr="002536F4" w:rsidRDefault="008516F7" w:rsidP="002536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Значение показателя качества муниципальной услуги</w:t>
            </w:r>
          </w:p>
        </w:tc>
      </w:tr>
      <w:tr w:rsidR="008516F7" w:rsidRPr="002536F4" w:rsidTr="008A4D54">
        <w:tc>
          <w:tcPr>
            <w:tcW w:w="2746" w:type="dxa"/>
            <w:vMerge/>
          </w:tcPr>
          <w:p w:rsidR="008516F7" w:rsidRPr="002536F4" w:rsidRDefault="008516F7" w:rsidP="002536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893" w:type="dxa"/>
          </w:tcPr>
          <w:p w:rsidR="008516F7" w:rsidRPr="002536F4" w:rsidRDefault="008516F7" w:rsidP="002536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наименование показателя</w:t>
            </w:r>
          </w:p>
        </w:tc>
        <w:tc>
          <w:tcPr>
            <w:tcW w:w="1276" w:type="dxa"/>
          </w:tcPr>
          <w:p w:rsidR="008516F7" w:rsidRPr="002536F4" w:rsidRDefault="008516F7" w:rsidP="002536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единица измерения</w:t>
            </w:r>
          </w:p>
        </w:tc>
        <w:tc>
          <w:tcPr>
            <w:tcW w:w="1559" w:type="dxa"/>
          </w:tcPr>
          <w:p w:rsidR="008516F7" w:rsidRPr="002536F4" w:rsidRDefault="008516F7" w:rsidP="002536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20</w:t>
            </w:r>
            <w:r>
              <w:rPr>
                <w:rFonts w:ascii="Times New Roman" w:hAnsi="Times New Roman"/>
                <w:lang w:eastAsia="ru-RU"/>
              </w:rPr>
              <w:t>20</w:t>
            </w:r>
            <w:r w:rsidRPr="002536F4">
              <w:rPr>
                <w:rFonts w:ascii="Times New Roman" w:hAnsi="Times New Roman"/>
                <w:lang w:eastAsia="ru-RU"/>
              </w:rPr>
              <w:t xml:space="preserve"> год</w:t>
            </w:r>
          </w:p>
          <w:p w:rsidR="008516F7" w:rsidRPr="002536F4" w:rsidRDefault="008516F7" w:rsidP="002536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(очередной финансовый год)</w:t>
            </w:r>
          </w:p>
        </w:tc>
        <w:tc>
          <w:tcPr>
            <w:tcW w:w="1418" w:type="dxa"/>
          </w:tcPr>
          <w:p w:rsidR="008516F7" w:rsidRPr="002536F4" w:rsidRDefault="008516F7" w:rsidP="002536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2021</w:t>
            </w:r>
            <w:r w:rsidRPr="002536F4">
              <w:rPr>
                <w:rFonts w:ascii="Times New Roman" w:hAnsi="Times New Roman"/>
                <w:lang w:eastAsia="ru-RU"/>
              </w:rPr>
              <w:t xml:space="preserve"> год</w:t>
            </w:r>
          </w:p>
          <w:p w:rsidR="008516F7" w:rsidRPr="002536F4" w:rsidRDefault="008516F7" w:rsidP="002536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(1-й год планового периода)</w:t>
            </w:r>
          </w:p>
        </w:tc>
        <w:tc>
          <w:tcPr>
            <w:tcW w:w="1494" w:type="dxa"/>
          </w:tcPr>
          <w:p w:rsidR="008516F7" w:rsidRPr="002536F4" w:rsidRDefault="008516F7" w:rsidP="002536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20</w:t>
            </w:r>
            <w:r>
              <w:rPr>
                <w:rFonts w:ascii="Times New Roman" w:hAnsi="Times New Roman"/>
                <w:lang w:eastAsia="ru-RU"/>
              </w:rPr>
              <w:t>22</w:t>
            </w:r>
            <w:r w:rsidRPr="002536F4">
              <w:rPr>
                <w:rFonts w:ascii="Times New Roman" w:hAnsi="Times New Roman"/>
                <w:lang w:eastAsia="ru-RU"/>
              </w:rPr>
              <w:t>год</w:t>
            </w:r>
          </w:p>
          <w:p w:rsidR="008516F7" w:rsidRPr="002536F4" w:rsidRDefault="008516F7" w:rsidP="002536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(2-й год планового периода)</w:t>
            </w:r>
          </w:p>
        </w:tc>
      </w:tr>
      <w:tr w:rsidR="008516F7" w:rsidRPr="002536F4" w:rsidTr="008A4D54">
        <w:tc>
          <w:tcPr>
            <w:tcW w:w="2746" w:type="dxa"/>
          </w:tcPr>
          <w:p w:rsidR="008516F7" w:rsidRPr="002536F4" w:rsidRDefault="008516F7" w:rsidP="002536F4">
            <w:pPr>
              <w:tabs>
                <w:tab w:val="left" w:pos="1320"/>
              </w:tabs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1</w:t>
            </w:r>
            <w:r w:rsidRPr="002536F4">
              <w:rPr>
                <w:rFonts w:ascii="Times New Roman" w:hAnsi="Times New Roman"/>
                <w:lang w:eastAsia="ru-RU"/>
              </w:rPr>
              <w:tab/>
            </w:r>
          </w:p>
        </w:tc>
        <w:tc>
          <w:tcPr>
            <w:tcW w:w="6893" w:type="dxa"/>
          </w:tcPr>
          <w:p w:rsidR="008516F7" w:rsidRPr="002536F4" w:rsidRDefault="008516F7" w:rsidP="002536F4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276" w:type="dxa"/>
          </w:tcPr>
          <w:p w:rsidR="008516F7" w:rsidRPr="002536F4" w:rsidRDefault="008516F7" w:rsidP="002536F4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559" w:type="dxa"/>
          </w:tcPr>
          <w:p w:rsidR="008516F7" w:rsidRPr="002536F4" w:rsidRDefault="008516F7" w:rsidP="002536F4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418" w:type="dxa"/>
          </w:tcPr>
          <w:p w:rsidR="008516F7" w:rsidRPr="002536F4" w:rsidRDefault="008516F7" w:rsidP="002536F4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494" w:type="dxa"/>
          </w:tcPr>
          <w:p w:rsidR="008516F7" w:rsidRPr="002536F4" w:rsidRDefault="008516F7" w:rsidP="002536F4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6</w:t>
            </w:r>
          </w:p>
        </w:tc>
      </w:tr>
      <w:tr w:rsidR="008516F7" w:rsidRPr="002536F4" w:rsidTr="008A4D54">
        <w:tc>
          <w:tcPr>
            <w:tcW w:w="2746" w:type="dxa"/>
            <w:vMerge w:val="restart"/>
          </w:tcPr>
          <w:p w:rsidR="008516F7" w:rsidRPr="002536F4" w:rsidRDefault="008516F7" w:rsidP="008A4D54">
            <w:pPr>
              <w:rPr>
                <w:rFonts w:ascii="Times New Roman" w:hAnsi="Times New Roman"/>
                <w:lang w:eastAsia="ru-RU"/>
              </w:rPr>
            </w:pPr>
            <w:r w:rsidRPr="006955FD">
              <w:rPr>
                <w:rFonts w:ascii="Times New Roman" w:hAnsi="Times New Roman"/>
                <w:lang w:eastAsia="ru-RU"/>
              </w:rPr>
              <w:t>50Д45000101000201059100</w:t>
            </w:r>
          </w:p>
        </w:tc>
        <w:tc>
          <w:tcPr>
            <w:tcW w:w="6893" w:type="dxa"/>
          </w:tcPr>
          <w:p w:rsidR="008516F7" w:rsidRPr="002536F4" w:rsidRDefault="008516F7" w:rsidP="002536F4">
            <w:pPr>
              <w:snapToGri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Полнота реализации основных общеобразовательных программ дошкольного образования</w:t>
            </w:r>
          </w:p>
        </w:tc>
        <w:tc>
          <w:tcPr>
            <w:tcW w:w="1276" w:type="dxa"/>
          </w:tcPr>
          <w:p w:rsidR="008516F7" w:rsidRPr="002536F4" w:rsidRDefault="008516F7" w:rsidP="002536F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%</w:t>
            </w:r>
          </w:p>
        </w:tc>
        <w:tc>
          <w:tcPr>
            <w:tcW w:w="1559" w:type="dxa"/>
          </w:tcPr>
          <w:p w:rsidR="008516F7" w:rsidRPr="002536F4" w:rsidRDefault="008516F7" w:rsidP="002536F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100</w:t>
            </w:r>
          </w:p>
        </w:tc>
        <w:tc>
          <w:tcPr>
            <w:tcW w:w="1418" w:type="dxa"/>
          </w:tcPr>
          <w:p w:rsidR="008516F7" w:rsidRPr="002536F4" w:rsidRDefault="008516F7" w:rsidP="002536F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100</w:t>
            </w:r>
          </w:p>
        </w:tc>
        <w:tc>
          <w:tcPr>
            <w:tcW w:w="1494" w:type="dxa"/>
          </w:tcPr>
          <w:p w:rsidR="008516F7" w:rsidRPr="002536F4" w:rsidRDefault="008516F7" w:rsidP="002536F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100</w:t>
            </w:r>
          </w:p>
        </w:tc>
      </w:tr>
      <w:tr w:rsidR="008516F7" w:rsidRPr="002536F4" w:rsidTr="008A4D54">
        <w:tc>
          <w:tcPr>
            <w:tcW w:w="2746" w:type="dxa"/>
            <w:vMerge/>
          </w:tcPr>
          <w:p w:rsidR="008516F7" w:rsidRPr="002536F4" w:rsidRDefault="008516F7" w:rsidP="002536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893" w:type="dxa"/>
          </w:tcPr>
          <w:p w:rsidR="008516F7" w:rsidRPr="002536F4" w:rsidRDefault="008516F7" w:rsidP="002536F4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276" w:type="dxa"/>
          </w:tcPr>
          <w:p w:rsidR="008516F7" w:rsidRPr="002536F4" w:rsidRDefault="008516F7" w:rsidP="002536F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%</w:t>
            </w:r>
          </w:p>
        </w:tc>
        <w:tc>
          <w:tcPr>
            <w:tcW w:w="1559" w:type="dxa"/>
          </w:tcPr>
          <w:p w:rsidR="008516F7" w:rsidRPr="002536F4" w:rsidRDefault="008516F7" w:rsidP="002536F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100</w:t>
            </w:r>
          </w:p>
        </w:tc>
        <w:tc>
          <w:tcPr>
            <w:tcW w:w="1418" w:type="dxa"/>
          </w:tcPr>
          <w:p w:rsidR="008516F7" w:rsidRPr="002536F4" w:rsidRDefault="008516F7" w:rsidP="002536F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100</w:t>
            </w:r>
          </w:p>
        </w:tc>
        <w:tc>
          <w:tcPr>
            <w:tcW w:w="1494" w:type="dxa"/>
          </w:tcPr>
          <w:p w:rsidR="008516F7" w:rsidRPr="002536F4" w:rsidRDefault="008516F7" w:rsidP="002536F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100</w:t>
            </w:r>
          </w:p>
        </w:tc>
      </w:tr>
      <w:tr w:rsidR="008516F7" w:rsidRPr="002536F4" w:rsidTr="008A4D54">
        <w:tc>
          <w:tcPr>
            <w:tcW w:w="2746" w:type="dxa"/>
            <w:vMerge/>
          </w:tcPr>
          <w:p w:rsidR="008516F7" w:rsidRPr="002536F4" w:rsidRDefault="008516F7" w:rsidP="002536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893" w:type="dxa"/>
          </w:tcPr>
          <w:p w:rsidR="008516F7" w:rsidRPr="002536F4" w:rsidRDefault="008516F7" w:rsidP="002536F4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Отсутствие обоснованных жалоб обучающихся (воспитанников) и их родителей (законных представителей) на действия работников учреждения</w:t>
            </w:r>
          </w:p>
        </w:tc>
        <w:tc>
          <w:tcPr>
            <w:tcW w:w="1276" w:type="dxa"/>
          </w:tcPr>
          <w:p w:rsidR="008516F7" w:rsidRPr="002536F4" w:rsidRDefault="008516F7" w:rsidP="002536F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2536F4">
              <w:rPr>
                <w:rFonts w:ascii="Times New Roman" w:hAnsi="Times New Roman"/>
                <w:sz w:val="18"/>
                <w:szCs w:val="18"/>
                <w:lang w:eastAsia="ru-RU"/>
              </w:rPr>
              <w:t>Абсолютный показатель</w:t>
            </w:r>
          </w:p>
        </w:tc>
        <w:tc>
          <w:tcPr>
            <w:tcW w:w="1559" w:type="dxa"/>
          </w:tcPr>
          <w:p w:rsidR="008516F7" w:rsidRPr="002536F4" w:rsidRDefault="008516F7" w:rsidP="002536F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418" w:type="dxa"/>
          </w:tcPr>
          <w:p w:rsidR="008516F7" w:rsidRPr="002536F4" w:rsidRDefault="008516F7" w:rsidP="002536F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494" w:type="dxa"/>
          </w:tcPr>
          <w:p w:rsidR="008516F7" w:rsidRPr="002536F4" w:rsidRDefault="008516F7" w:rsidP="002536F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8516F7" w:rsidRPr="002536F4" w:rsidTr="008A4D54">
        <w:tc>
          <w:tcPr>
            <w:tcW w:w="2746" w:type="dxa"/>
            <w:vMerge w:val="restart"/>
          </w:tcPr>
          <w:p w:rsidR="008516F7" w:rsidRPr="002536F4" w:rsidRDefault="008516F7" w:rsidP="002536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955FD">
              <w:rPr>
                <w:rFonts w:ascii="Times New Roman" w:hAnsi="Times New Roman"/>
                <w:lang w:eastAsia="ru-RU"/>
              </w:rPr>
              <w:t>50Д45000101000301058100</w:t>
            </w:r>
          </w:p>
        </w:tc>
        <w:tc>
          <w:tcPr>
            <w:tcW w:w="6893" w:type="dxa"/>
          </w:tcPr>
          <w:p w:rsidR="008516F7" w:rsidRPr="002536F4" w:rsidRDefault="008516F7" w:rsidP="002536F4">
            <w:pPr>
              <w:snapToGri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Полнота реализации основных общеобразовательных программ дошкольного образования</w:t>
            </w:r>
          </w:p>
        </w:tc>
        <w:tc>
          <w:tcPr>
            <w:tcW w:w="1276" w:type="dxa"/>
          </w:tcPr>
          <w:p w:rsidR="008516F7" w:rsidRPr="002536F4" w:rsidRDefault="008516F7" w:rsidP="002536F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%</w:t>
            </w:r>
          </w:p>
        </w:tc>
        <w:tc>
          <w:tcPr>
            <w:tcW w:w="1559" w:type="dxa"/>
          </w:tcPr>
          <w:p w:rsidR="008516F7" w:rsidRPr="002536F4" w:rsidRDefault="008516F7" w:rsidP="002536F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100</w:t>
            </w:r>
          </w:p>
        </w:tc>
        <w:tc>
          <w:tcPr>
            <w:tcW w:w="1418" w:type="dxa"/>
          </w:tcPr>
          <w:p w:rsidR="008516F7" w:rsidRPr="002536F4" w:rsidRDefault="008516F7" w:rsidP="002536F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100</w:t>
            </w:r>
          </w:p>
        </w:tc>
        <w:tc>
          <w:tcPr>
            <w:tcW w:w="1494" w:type="dxa"/>
          </w:tcPr>
          <w:p w:rsidR="008516F7" w:rsidRPr="002536F4" w:rsidRDefault="008516F7" w:rsidP="002536F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100</w:t>
            </w:r>
          </w:p>
        </w:tc>
      </w:tr>
      <w:tr w:rsidR="008516F7" w:rsidRPr="002536F4" w:rsidTr="008A4D54">
        <w:tc>
          <w:tcPr>
            <w:tcW w:w="2746" w:type="dxa"/>
            <w:vMerge/>
          </w:tcPr>
          <w:p w:rsidR="008516F7" w:rsidRPr="002536F4" w:rsidRDefault="008516F7" w:rsidP="002536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893" w:type="dxa"/>
          </w:tcPr>
          <w:p w:rsidR="008516F7" w:rsidRPr="002536F4" w:rsidRDefault="008516F7" w:rsidP="002536F4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276" w:type="dxa"/>
          </w:tcPr>
          <w:p w:rsidR="008516F7" w:rsidRPr="002536F4" w:rsidRDefault="008516F7" w:rsidP="002536F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%</w:t>
            </w:r>
          </w:p>
        </w:tc>
        <w:tc>
          <w:tcPr>
            <w:tcW w:w="1559" w:type="dxa"/>
          </w:tcPr>
          <w:p w:rsidR="008516F7" w:rsidRPr="002536F4" w:rsidRDefault="008516F7" w:rsidP="002536F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100</w:t>
            </w:r>
          </w:p>
        </w:tc>
        <w:tc>
          <w:tcPr>
            <w:tcW w:w="1418" w:type="dxa"/>
          </w:tcPr>
          <w:p w:rsidR="008516F7" w:rsidRPr="002536F4" w:rsidRDefault="008516F7" w:rsidP="002536F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100</w:t>
            </w:r>
          </w:p>
        </w:tc>
        <w:tc>
          <w:tcPr>
            <w:tcW w:w="1494" w:type="dxa"/>
          </w:tcPr>
          <w:p w:rsidR="008516F7" w:rsidRPr="002536F4" w:rsidRDefault="008516F7" w:rsidP="002536F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100</w:t>
            </w:r>
          </w:p>
        </w:tc>
      </w:tr>
      <w:tr w:rsidR="008516F7" w:rsidRPr="002536F4" w:rsidTr="008A4D54">
        <w:tc>
          <w:tcPr>
            <w:tcW w:w="2746" w:type="dxa"/>
            <w:vMerge/>
          </w:tcPr>
          <w:p w:rsidR="008516F7" w:rsidRPr="002536F4" w:rsidRDefault="008516F7" w:rsidP="002536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893" w:type="dxa"/>
          </w:tcPr>
          <w:p w:rsidR="008516F7" w:rsidRPr="002536F4" w:rsidRDefault="008516F7" w:rsidP="002536F4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Отсутствие обоснованных жалоб обучающихся (воспитанников) и их родителей (законных представителей) на действия работников учреждения</w:t>
            </w:r>
          </w:p>
        </w:tc>
        <w:tc>
          <w:tcPr>
            <w:tcW w:w="1276" w:type="dxa"/>
          </w:tcPr>
          <w:p w:rsidR="008516F7" w:rsidRPr="002536F4" w:rsidRDefault="008516F7" w:rsidP="002536F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sz w:val="18"/>
                <w:szCs w:val="18"/>
                <w:lang w:eastAsia="ru-RU"/>
              </w:rPr>
              <w:t>Абсолютный показатель</w:t>
            </w:r>
          </w:p>
        </w:tc>
        <w:tc>
          <w:tcPr>
            <w:tcW w:w="1559" w:type="dxa"/>
          </w:tcPr>
          <w:p w:rsidR="008516F7" w:rsidRPr="002536F4" w:rsidRDefault="008516F7" w:rsidP="002536F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418" w:type="dxa"/>
          </w:tcPr>
          <w:p w:rsidR="008516F7" w:rsidRPr="002536F4" w:rsidRDefault="008516F7" w:rsidP="002536F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494" w:type="dxa"/>
          </w:tcPr>
          <w:p w:rsidR="008516F7" w:rsidRPr="002536F4" w:rsidRDefault="008516F7" w:rsidP="002536F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0</w:t>
            </w:r>
          </w:p>
        </w:tc>
      </w:tr>
    </w:tbl>
    <w:p w:rsidR="008516F7" w:rsidRPr="00A22ED1" w:rsidRDefault="008516F7" w:rsidP="006955F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22ED1">
        <w:rPr>
          <w:rFonts w:ascii="Times New Roman" w:hAnsi="Times New Roman"/>
          <w:sz w:val="24"/>
          <w:szCs w:val="24"/>
          <w:lang w:eastAsia="ru-RU"/>
        </w:rPr>
        <w:tab/>
      </w:r>
      <w:r w:rsidRPr="00A22ED1">
        <w:rPr>
          <w:rFonts w:ascii="Times New Roman" w:hAnsi="Times New Roman"/>
          <w:sz w:val="24"/>
          <w:szCs w:val="24"/>
          <w:lang w:eastAsia="ru-RU"/>
        </w:rPr>
        <w:tab/>
        <w:t xml:space="preserve">  </w:t>
      </w:r>
      <w:r>
        <w:rPr>
          <w:rFonts w:ascii="Times New Roman" w:hAnsi="Times New Roman"/>
          <w:sz w:val="24"/>
          <w:szCs w:val="24"/>
          <w:lang w:eastAsia="ru-RU"/>
        </w:rPr>
        <w:t>6</w:t>
      </w:r>
      <w:r w:rsidRPr="00A22ED1">
        <w:rPr>
          <w:rFonts w:ascii="Times New Roman" w:hAnsi="Times New Roman"/>
          <w:sz w:val="24"/>
          <w:szCs w:val="24"/>
          <w:lang w:eastAsia="ru-RU"/>
        </w:rPr>
        <w:t>. Порядок оказания муниципальной услуги:</w:t>
      </w:r>
    </w:p>
    <w:p w:rsidR="008516F7" w:rsidRPr="00A22ED1" w:rsidRDefault="008516F7" w:rsidP="00A22ED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A22ED1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6</w:t>
      </w:r>
      <w:r w:rsidRPr="00A22ED1">
        <w:rPr>
          <w:rFonts w:ascii="Times New Roman" w:hAnsi="Times New Roman"/>
          <w:sz w:val="24"/>
          <w:szCs w:val="24"/>
          <w:lang w:eastAsia="ru-RU"/>
        </w:rPr>
        <w:t>.1. Нормативные правовые акты, регулирующие порядок оказания муниципальной услуги:</w:t>
      </w:r>
    </w:p>
    <w:p w:rsidR="008516F7" w:rsidRPr="00A22ED1" w:rsidRDefault="008516F7" w:rsidP="00A22ED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22ED1">
        <w:rPr>
          <w:rFonts w:ascii="Times New Roman" w:hAnsi="Times New Roman"/>
          <w:sz w:val="24"/>
          <w:szCs w:val="24"/>
          <w:lang w:eastAsia="ru-RU"/>
        </w:rPr>
        <w:t>Федеральный закон от 06.10.1999 184-ФЗ «Об общих принципах организации законодательных (представительных) и исполнительных органов государственной власти субъектов  Российской Федерации»;</w:t>
      </w:r>
    </w:p>
    <w:p w:rsidR="008516F7" w:rsidRPr="00A22ED1" w:rsidRDefault="008516F7" w:rsidP="00A22ED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22ED1">
        <w:rPr>
          <w:rFonts w:ascii="Times New Roman" w:hAnsi="Times New Roman"/>
          <w:sz w:val="24"/>
          <w:szCs w:val="24"/>
          <w:lang w:eastAsia="ru-RU"/>
        </w:rPr>
        <w:t>Федеральный закон от 06.10.2003 131-ФЗ «Об общих принципах организации местного самоуправления в Российской Федерации»;</w:t>
      </w:r>
    </w:p>
    <w:p w:rsidR="008516F7" w:rsidRPr="00A22ED1" w:rsidRDefault="008516F7" w:rsidP="00A22ED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22ED1">
        <w:rPr>
          <w:rFonts w:ascii="Times New Roman" w:hAnsi="Times New Roman"/>
          <w:sz w:val="24"/>
          <w:szCs w:val="24"/>
          <w:lang w:eastAsia="ru-RU"/>
        </w:rPr>
        <w:t>Федеральный закон  от 29.12. 2012 273-ФЗ «Об образовании в Российской Федерации»;</w:t>
      </w:r>
    </w:p>
    <w:p w:rsidR="008516F7" w:rsidRPr="00A22ED1" w:rsidRDefault="008516F7" w:rsidP="00A22ED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22ED1">
        <w:rPr>
          <w:rFonts w:ascii="Times New Roman" w:hAnsi="Times New Roman"/>
          <w:sz w:val="24"/>
          <w:szCs w:val="24"/>
          <w:lang w:eastAsia="ru-RU"/>
        </w:rPr>
        <w:t>Закон Смоленской области от 31.10.2013   122-з «Об образовании в Смоленской области»;</w:t>
      </w:r>
    </w:p>
    <w:p w:rsidR="008516F7" w:rsidRPr="00A22ED1" w:rsidRDefault="008516F7" w:rsidP="00A22E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22ED1">
        <w:rPr>
          <w:rFonts w:ascii="Times New Roman" w:hAnsi="Times New Roman"/>
          <w:sz w:val="24"/>
          <w:szCs w:val="24"/>
          <w:lang w:eastAsia="ru-RU"/>
        </w:rPr>
        <w:t>Приказ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22ED1">
        <w:rPr>
          <w:rFonts w:ascii="Times New Roman" w:hAnsi="Times New Roman"/>
          <w:sz w:val="24"/>
          <w:szCs w:val="24"/>
          <w:lang w:eastAsia="ru-RU"/>
        </w:rPr>
        <w:t>Министерства образования и науки Российской Федерации от 17.10.2013 №1155 «Об утверждении федерального государственного образовательного стандарта дошкольного образования»;</w:t>
      </w:r>
    </w:p>
    <w:p w:rsidR="008516F7" w:rsidRPr="00A22ED1" w:rsidRDefault="008516F7" w:rsidP="00A22E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22ED1">
        <w:rPr>
          <w:rFonts w:ascii="Times New Roman" w:hAnsi="Times New Roman"/>
          <w:sz w:val="24"/>
          <w:szCs w:val="24"/>
          <w:lang w:eastAsia="ru-RU"/>
        </w:rPr>
        <w:t>Приказ Министерства образования и науки Российской Федерации от 30.08.2013 №1014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:rsidR="008516F7" w:rsidRPr="00A22ED1" w:rsidRDefault="008516F7" w:rsidP="00A22E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22ED1">
        <w:rPr>
          <w:rFonts w:ascii="Times New Roman" w:hAnsi="Times New Roman"/>
          <w:sz w:val="24"/>
          <w:szCs w:val="24"/>
          <w:lang w:eastAsia="ru-RU"/>
        </w:rPr>
        <w:t>Приказ Министерства образования и науки Российской Федерации от 08.04.2014 №293 «Об утверждении Порядка приема на обучение по образовательным программам дошкольного образования»;</w:t>
      </w:r>
    </w:p>
    <w:p w:rsidR="008516F7" w:rsidRPr="00A22ED1" w:rsidRDefault="008516F7" w:rsidP="00A22E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22ED1">
        <w:rPr>
          <w:rFonts w:ascii="Times New Roman" w:hAnsi="Times New Roman"/>
          <w:sz w:val="24"/>
          <w:szCs w:val="24"/>
          <w:lang w:eastAsia="ru-RU"/>
        </w:rPr>
        <w:t>Постановление Главного государственного санитарного врача Российской Федерации от 15.05.2013 №26 «Об утверждении СанПиН 2.4.1.30-49-13 «Санитарно-эпидемиологические требованиями к устройству, содержанию и организации режима работы дошкольных образовательных организаций»;</w:t>
      </w:r>
    </w:p>
    <w:p w:rsidR="008516F7" w:rsidRPr="00A22ED1" w:rsidRDefault="008516F7" w:rsidP="00A22E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22ED1">
        <w:rPr>
          <w:rFonts w:ascii="Times New Roman" w:hAnsi="Times New Roman"/>
          <w:sz w:val="24"/>
          <w:szCs w:val="24"/>
          <w:lang w:eastAsia="ru-RU"/>
        </w:rPr>
        <w:t>Постановление Главного государственного санитарного врача Российской Федерации от 29.12.2010 № 189 «Об утверждении СанПиН 2.4.2.2821-10 «Санитарно-эпидемиологические требования к условиям и организации обучения в общеобразовательных учреждениях»;</w:t>
      </w:r>
    </w:p>
    <w:p w:rsidR="008516F7" w:rsidRPr="00A22ED1" w:rsidRDefault="008516F7" w:rsidP="00A22E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22ED1">
        <w:rPr>
          <w:rFonts w:ascii="Times New Roman" w:hAnsi="Times New Roman"/>
          <w:sz w:val="24"/>
          <w:szCs w:val="24"/>
          <w:lang w:eastAsia="ru-RU"/>
        </w:rPr>
        <w:t>Постановление Администрации Смоленской области от 02.12.2013 №993 «Об утверждении Порядка обращения за получением компенсации платы, взимаемой с родителей (законных представителей), за присмотр и уход за детьми в образовательных организациях, реализующих образовательную программу дошкольного образования, находящихся на территории Смоленской области, и ее выплаты»;</w:t>
      </w:r>
    </w:p>
    <w:p w:rsidR="008516F7" w:rsidRPr="00A22ED1" w:rsidRDefault="008516F7" w:rsidP="00A22E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22ED1">
        <w:rPr>
          <w:rFonts w:ascii="Times New Roman" w:hAnsi="Times New Roman"/>
          <w:sz w:val="24"/>
          <w:szCs w:val="24"/>
          <w:lang w:eastAsia="ru-RU"/>
        </w:rPr>
        <w:t>Постановление Главы Администрации муниципального образования «Краснинский район» Смоленской области от 24.06.2016 № 274  «Об утверждении Положения о порядке формирования муниципального задания на оказание муниципальных услуг (выполнение работ) в отношении муниципальных учреждений и финансового обеспечения выполнения муниципального задания»;</w:t>
      </w:r>
    </w:p>
    <w:p w:rsidR="008516F7" w:rsidRPr="00A22ED1" w:rsidRDefault="008516F7" w:rsidP="00A22ED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516F7" w:rsidRPr="00A22ED1" w:rsidRDefault="008516F7" w:rsidP="00A22ED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6</w:t>
      </w:r>
      <w:r w:rsidRPr="00A22ED1">
        <w:rPr>
          <w:rFonts w:ascii="Times New Roman" w:hAnsi="Times New Roman"/>
          <w:sz w:val="24"/>
          <w:szCs w:val="24"/>
          <w:lang w:eastAsia="ru-RU"/>
        </w:rPr>
        <w:t>.2. Порядок информирования потенциальных потребителей муниципальной услуги:</w:t>
      </w:r>
    </w:p>
    <w:tbl>
      <w:tblPr>
        <w:tblW w:w="15521" w:type="dxa"/>
        <w:tblBorders>
          <w:top w:val="single" w:sz="4" w:space="0" w:color="000000"/>
          <w:left w:val="single" w:sz="4" w:space="0" w:color="auto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898"/>
        <w:gridCol w:w="8788"/>
        <w:gridCol w:w="2835"/>
      </w:tblGrid>
      <w:tr w:rsidR="008516F7" w:rsidRPr="00A22ED1" w:rsidTr="00A22ED1">
        <w:trPr>
          <w:trHeight w:val="23"/>
        </w:trPr>
        <w:tc>
          <w:tcPr>
            <w:tcW w:w="3898" w:type="dxa"/>
          </w:tcPr>
          <w:p w:rsidR="008516F7" w:rsidRPr="00A22ED1" w:rsidRDefault="008516F7" w:rsidP="00A22E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ED1">
              <w:rPr>
                <w:rFonts w:ascii="Times New Roman" w:hAnsi="Times New Roman"/>
                <w:sz w:val="24"/>
                <w:szCs w:val="24"/>
                <w:lang w:eastAsia="ru-RU"/>
              </w:rPr>
              <w:t>Способ информирования</w:t>
            </w:r>
          </w:p>
        </w:tc>
        <w:tc>
          <w:tcPr>
            <w:tcW w:w="8788" w:type="dxa"/>
          </w:tcPr>
          <w:p w:rsidR="008516F7" w:rsidRPr="00A22ED1" w:rsidRDefault="008516F7" w:rsidP="00A22E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ED1">
              <w:rPr>
                <w:rFonts w:ascii="Times New Roman" w:hAnsi="Times New Roman"/>
                <w:sz w:val="24"/>
                <w:szCs w:val="24"/>
                <w:lang w:eastAsia="ru-RU"/>
              </w:rPr>
              <w:t>Состав размещаемой (доводимой) информации</w:t>
            </w:r>
          </w:p>
        </w:tc>
        <w:tc>
          <w:tcPr>
            <w:tcW w:w="2835" w:type="dxa"/>
            <w:vAlign w:val="center"/>
          </w:tcPr>
          <w:p w:rsidR="008516F7" w:rsidRPr="00A22ED1" w:rsidRDefault="008516F7" w:rsidP="00A22E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ED1">
              <w:rPr>
                <w:rFonts w:ascii="Times New Roman" w:hAnsi="Times New Roman"/>
                <w:sz w:val="24"/>
                <w:szCs w:val="24"/>
                <w:lang w:eastAsia="ru-RU"/>
              </w:rPr>
              <w:t>Частота обновления информации</w:t>
            </w:r>
          </w:p>
        </w:tc>
      </w:tr>
      <w:tr w:rsidR="008516F7" w:rsidRPr="00A22ED1" w:rsidTr="00A22ED1">
        <w:trPr>
          <w:trHeight w:val="23"/>
        </w:trPr>
        <w:tc>
          <w:tcPr>
            <w:tcW w:w="3898" w:type="dxa"/>
          </w:tcPr>
          <w:p w:rsidR="008516F7" w:rsidRPr="00A22ED1" w:rsidRDefault="008516F7" w:rsidP="00A22E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ED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88" w:type="dxa"/>
          </w:tcPr>
          <w:p w:rsidR="008516F7" w:rsidRPr="00A22ED1" w:rsidRDefault="008516F7" w:rsidP="00A22E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ED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5" w:type="dxa"/>
            <w:vAlign w:val="center"/>
          </w:tcPr>
          <w:p w:rsidR="008516F7" w:rsidRPr="00A22ED1" w:rsidRDefault="008516F7" w:rsidP="00A22E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ED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8516F7" w:rsidRPr="00A22ED1" w:rsidTr="00A22ED1">
        <w:trPr>
          <w:trHeight w:val="23"/>
        </w:trPr>
        <w:tc>
          <w:tcPr>
            <w:tcW w:w="3898" w:type="dxa"/>
          </w:tcPr>
          <w:p w:rsidR="008516F7" w:rsidRPr="00A22ED1" w:rsidRDefault="008516F7" w:rsidP="00A22E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ED1">
              <w:rPr>
                <w:rFonts w:ascii="Times New Roman" w:hAnsi="Times New Roman"/>
                <w:sz w:val="24"/>
                <w:szCs w:val="24"/>
                <w:lang w:eastAsia="ru-RU"/>
              </w:rPr>
              <w:t>В устной форме лично, в том числе по телефону</w:t>
            </w:r>
          </w:p>
        </w:tc>
        <w:tc>
          <w:tcPr>
            <w:tcW w:w="8788" w:type="dxa"/>
          </w:tcPr>
          <w:p w:rsidR="008516F7" w:rsidRPr="00A22ED1" w:rsidRDefault="008516F7" w:rsidP="00A22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E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Краткое изложение процедур оказания муниципальной услуги </w:t>
            </w:r>
          </w:p>
        </w:tc>
        <w:tc>
          <w:tcPr>
            <w:tcW w:w="2835" w:type="dxa"/>
          </w:tcPr>
          <w:p w:rsidR="008516F7" w:rsidRPr="00A22ED1" w:rsidRDefault="008516F7" w:rsidP="00A22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ED1">
              <w:rPr>
                <w:rFonts w:ascii="Times New Roman" w:hAnsi="Times New Roman"/>
                <w:sz w:val="24"/>
                <w:szCs w:val="24"/>
                <w:lang w:eastAsia="ru-RU"/>
              </w:rPr>
              <w:t>По мере внесения изменений и дополнений</w:t>
            </w:r>
          </w:p>
        </w:tc>
      </w:tr>
      <w:tr w:rsidR="008516F7" w:rsidRPr="00A22ED1" w:rsidTr="00A22ED1">
        <w:trPr>
          <w:trHeight w:val="852"/>
        </w:trPr>
        <w:tc>
          <w:tcPr>
            <w:tcW w:w="3898" w:type="dxa"/>
          </w:tcPr>
          <w:p w:rsidR="008516F7" w:rsidRPr="00A22ED1" w:rsidRDefault="008516F7" w:rsidP="00A22E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ED1">
              <w:rPr>
                <w:rFonts w:ascii="Times New Roman" w:hAnsi="Times New Roman"/>
                <w:sz w:val="24"/>
                <w:szCs w:val="24"/>
                <w:lang w:eastAsia="ru-RU"/>
              </w:rPr>
              <w:t>В письменной форме</w:t>
            </w:r>
          </w:p>
        </w:tc>
        <w:tc>
          <w:tcPr>
            <w:tcW w:w="8788" w:type="dxa"/>
          </w:tcPr>
          <w:p w:rsidR="008516F7" w:rsidRPr="00A22ED1" w:rsidRDefault="008516F7" w:rsidP="00A22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ED1">
              <w:rPr>
                <w:rFonts w:ascii="Times New Roman" w:hAnsi="Times New Roman"/>
                <w:sz w:val="24"/>
                <w:szCs w:val="24"/>
                <w:lang w:eastAsia="ru-RU"/>
              </w:rPr>
              <w:t>Краткое изложение процедур оказания муниципальной услуги. Ответ направляется почтой, предоставляется нарочно в срок, не превышающий 30 дней с момента поступления письменного обращения</w:t>
            </w:r>
          </w:p>
        </w:tc>
        <w:tc>
          <w:tcPr>
            <w:tcW w:w="2835" w:type="dxa"/>
          </w:tcPr>
          <w:p w:rsidR="008516F7" w:rsidRPr="00A22ED1" w:rsidRDefault="008516F7" w:rsidP="00A22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ED1">
              <w:rPr>
                <w:rFonts w:ascii="Times New Roman" w:hAnsi="Times New Roman"/>
                <w:sz w:val="24"/>
                <w:szCs w:val="24"/>
                <w:lang w:eastAsia="ru-RU"/>
              </w:rPr>
              <w:t>По мере внесения изменений и дополнений</w:t>
            </w:r>
          </w:p>
        </w:tc>
      </w:tr>
      <w:tr w:rsidR="008516F7" w:rsidRPr="00A22ED1" w:rsidTr="00A22ED1">
        <w:trPr>
          <w:trHeight w:val="23"/>
        </w:trPr>
        <w:tc>
          <w:tcPr>
            <w:tcW w:w="3898" w:type="dxa"/>
          </w:tcPr>
          <w:p w:rsidR="008516F7" w:rsidRPr="00A22ED1" w:rsidRDefault="008516F7" w:rsidP="00A22E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ED1">
              <w:rPr>
                <w:rFonts w:ascii="Times New Roman" w:hAnsi="Times New Roman"/>
                <w:sz w:val="24"/>
                <w:szCs w:val="24"/>
                <w:lang w:eastAsia="ru-RU"/>
              </w:rPr>
              <w:t>По электронной почте</w:t>
            </w:r>
          </w:p>
        </w:tc>
        <w:tc>
          <w:tcPr>
            <w:tcW w:w="8788" w:type="dxa"/>
          </w:tcPr>
          <w:p w:rsidR="008516F7" w:rsidRPr="00A22ED1" w:rsidRDefault="008516F7" w:rsidP="00A22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ED1">
              <w:rPr>
                <w:rFonts w:ascii="Times New Roman" w:hAnsi="Times New Roman"/>
                <w:sz w:val="24"/>
                <w:szCs w:val="24"/>
                <w:lang w:eastAsia="ru-RU"/>
              </w:rPr>
              <w:t>Краткое изложение процедур оказания муниципальной услуги. Ответ направляется по электронной почте, в срок, не превышающий 30 дней с момента поступления письменного обращения</w:t>
            </w:r>
          </w:p>
        </w:tc>
        <w:tc>
          <w:tcPr>
            <w:tcW w:w="2835" w:type="dxa"/>
          </w:tcPr>
          <w:p w:rsidR="008516F7" w:rsidRPr="00A22ED1" w:rsidRDefault="008516F7" w:rsidP="00A22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ED1">
              <w:rPr>
                <w:rFonts w:ascii="Times New Roman" w:hAnsi="Times New Roman"/>
                <w:sz w:val="24"/>
                <w:szCs w:val="24"/>
                <w:lang w:eastAsia="ru-RU"/>
              </w:rPr>
              <w:t>По мере внесения изменений и дополнений</w:t>
            </w:r>
          </w:p>
        </w:tc>
      </w:tr>
      <w:tr w:rsidR="008516F7" w:rsidRPr="00A22ED1" w:rsidTr="00A22ED1">
        <w:trPr>
          <w:trHeight w:val="23"/>
        </w:trPr>
        <w:tc>
          <w:tcPr>
            <w:tcW w:w="3898" w:type="dxa"/>
          </w:tcPr>
          <w:p w:rsidR="008516F7" w:rsidRPr="00A22ED1" w:rsidRDefault="008516F7" w:rsidP="00A22E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ED1">
              <w:rPr>
                <w:rFonts w:ascii="Times New Roman" w:hAnsi="Times New Roman"/>
                <w:sz w:val="24"/>
                <w:szCs w:val="24"/>
                <w:lang w:eastAsia="ru-RU"/>
              </w:rPr>
              <w:t>Размещение информации о муниципальной услуге в сети Интернет на официальном сайте образовательной организации, на информационных стендах, размещённых в помещениях организации</w:t>
            </w:r>
          </w:p>
        </w:tc>
        <w:tc>
          <w:tcPr>
            <w:tcW w:w="8788" w:type="dxa"/>
          </w:tcPr>
          <w:p w:rsidR="008516F7" w:rsidRPr="00A22ED1" w:rsidRDefault="008516F7" w:rsidP="00A22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E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Краткое изложение процедур оказания муниципальной услуги (наименование организации, телефон, фамилия, имя отчество директора организации, режим работы); </w:t>
            </w:r>
          </w:p>
          <w:p w:rsidR="008516F7" w:rsidRPr="00A22ED1" w:rsidRDefault="008516F7" w:rsidP="00A22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ED1">
              <w:rPr>
                <w:rFonts w:ascii="Times New Roman" w:hAnsi="Times New Roman"/>
                <w:sz w:val="24"/>
                <w:szCs w:val="24"/>
                <w:lang w:eastAsia="ru-RU"/>
              </w:rPr>
              <w:t>Годовой календарный учебный график;</w:t>
            </w:r>
          </w:p>
          <w:p w:rsidR="008516F7" w:rsidRPr="00A22ED1" w:rsidRDefault="008516F7" w:rsidP="00A22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ED1">
              <w:rPr>
                <w:rFonts w:ascii="Times New Roman" w:hAnsi="Times New Roman"/>
                <w:sz w:val="24"/>
                <w:szCs w:val="24"/>
                <w:lang w:eastAsia="ru-RU"/>
              </w:rPr>
              <w:t>Рабочие программы учебных курсов, предметов, дисциплин (модулей); Организация питания;</w:t>
            </w:r>
          </w:p>
          <w:p w:rsidR="008516F7" w:rsidRPr="00A22ED1" w:rsidRDefault="008516F7" w:rsidP="00A22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ED1">
              <w:rPr>
                <w:rFonts w:ascii="Times New Roman" w:hAnsi="Times New Roman"/>
                <w:sz w:val="24"/>
                <w:szCs w:val="24"/>
                <w:lang w:eastAsia="ru-RU"/>
              </w:rPr>
              <w:t>Самоанализ деятельности организации</w:t>
            </w:r>
          </w:p>
        </w:tc>
        <w:tc>
          <w:tcPr>
            <w:tcW w:w="2835" w:type="dxa"/>
          </w:tcPr>
          <w:p w:rsidR="008516F7" w:rsidRPr="00A22ED1" w:rsidRDefault="008516F7" w:rsidP="00A22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ED1">
              <w:rPr>
                <w:rFonts w:ascii="Times New Roman" w:hAnsi="Times New Roman"/>
                <w:sz w:val="24"/>
                <w:szCs w:val="24"/>
                <w:lang w:eastAsia="ru-RU"/>
              </w:rPr>
              <w:t>По мере внесения изменений и дополнений</w:t>
            </w:r>
          </w:p>
        </w:tc>
      </w:tr>
      <w:tr w:rsidR="008516F7" w:rsidRPr="00A22ED1" w:rsidTr="00A22ED1">
        <w:trPr>
          <w:trHeight w:val="23"/>
        </w:trPr>
        <w:tc>
          <w:tcPr>
            <w:tcW w:w="3898" w:type="dxa"/>
          </w:tcPr>
          <w:p w:rsidR="008516F7" w:rsidRPr="00A22ED1" w:rsidRDefault="008516F7" w:rsidP="00A22E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ED1">
              <w:rPr>
                <w:rFonts w:ascii="Times New Roman" w:hAnsi="Times New Roman"/>
                <w:sz w:val="24"/>
                <w:szCs w:val="24"/>
                <w:lang w:eastAsia="ru-RU"/>
              </w:rPr>
              <w:t>Взаимодействие с семьями родителей обучающихся</w:t>
            </w:r>
          </w:p>
        </w:tc>
        <w:tc>
          <w:tcPr>
            <w:tcW w:w="8788" w:type="dxa"/>
          </w:tcPr>
          <w:p w:rsidR="008516F7" w:rsidRPr="00A22ED1" w:rsidRDefault="008516F7" w:rsidP="00A22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ED1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родительских собраний, индивидуальных консультаций, круглых столов, конференций,</w:t>
            </w:r>
          </w:p>
        </w:tc>
        <w:tc>
          <w:tcPr>
            <w:tcW w:w="2835" w:type="dxa"/>
          </w:tcPr>
          <w:p w:rsidR="008516F7" w:rsidRPr="00A22ED1" w:rsidRDefault="008516F7" w:rsidP="00A22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8516F7" w:rsidRPr="00A22ED1" w:rsidRDefault="008516F7" w:rsidP="006955F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7</w:t>
      </w:r>
      <w:r w:rsidRPr="00A22ED1">
        <w:rPr>
          <w:rFonts w:ascii="Times New Roman" w:hAnsi="Times New Roman"/>
          <w:sz w:val="24"/>
          <w:szCs w:val="24"/>
          <w:lang w:eastAsia="ru-RU"/>
        </w:rPr>
        <w:t xml:space="preserve">. Нормативные правовые акты, устанавливающие среднегодовой размер платы за оказание муниципальной услуги (цену, тариф) либо порядок ее (его) установления: </w:t>
      </w:r>
      <w:r w:rsidRPr="00A22ED1">
        <w:rPr>
          <w:rFonts w:ascii="Times New Roman" w:hAnsi="Times New Roman"/>
          <w:b/>
          <w:sz w:val="24"/>
          <w:szCs w:val="24"/>
          <w:lang w:eastAsia="ru-RU"/>
        </w:rPr>
        <w:t>Муниципальная услуга оказывается бесплатно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99"/>
        <w:gridCol w:w="3409"/>
        <w:gridCol w:w="1902"/>
        <w:gridCol w:w="1380"/>
        <w:gridCol w:w="6088"/>
      </w:tblGrid>
      <w:tr w:rsidR="008516F7" w:rsidRPr="002536F4" w:rsidTr="00B00D4B">
        <w:tc>
          <w:tcPr>
            <w:tcW w:w="15309" w:type="dxa"/>
            <w:gridSpan w:val="5"/>
          </w:tcPr>
          <w:p w:rsidR="008516F7" w:rsidRPr="002536F4" w:rsidRDefault="008516F7" w:rsidP="00B00D4B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Нормативный правовой акт</w:t>
            </w:r>
          </w:p>
        </w:tc>
      </w:tr>
      <w:tr w:rsidR="008516F7" w:rsidRPr="002536F4" w:rsidTr="00B00D4B">
        <w:tc>
          <w:tcPr>
            <w:tcW w:w="1985" w:type="dxa"/>
          </w:tcPr>
          <w:p w:rsidR="008516F7" w:rsidRPr="002536F4" w:rsidRDefault="008516F7" w:rsidP="00B00D4B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вид</w:t>
            </w:r>
          </w:p>
        </w:tc>
        <w:tc>
          <w:tcPr>
            <w:tcW w:w="3544" w:type="dxa"/>
          </w:tcPr>
          <w:p w:rsidR="008516F7" w:rsidRPr="002536F4" w:rsidRDefault="008516F7" w:rsidP="00B00D4B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принявший орган</w:t>
            </w:r>
          </w:p>
        </w:tc>
        <w:tc>
          <w:tcPr>
            <w:tcW w:w="1984" w:type="dxa"/>
          </w:tcPr>
          <w:p w:rsidR="008516F7" w:rsidRPr="002536F4" w:rsidRDefault="008516F7" w:rsidP="00B00D4B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дата</w:t>
            </w:r>
          </w:p>
        </w:tc>
        <w:tc>
          <w:tcPr>
            <w:tcW w:w="1418" w:type="dxa"/>
          </w:tcPr>
          <w:p w:rsidR="008516F7" w:rsidRPr="002536F4" w:rsidRDefault="008516F7" w:rsidP="00B00D4B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номер</w:t>
            </w:r>
          </w:p>
        </w:tc>
        <w:tc>
          <w:tcPr>
            <w:tcW w:w="6378" w:type="dxa"/>
          </w:tcPr>
          <w:p w:rsidR="008516F7" w:rsidRPr="002536F4" w:rsidRDefault="008516F7" w:rsidP="00B00D4B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наименование</w:t>
            </w:r>
          </w:p>
        </w:tc>
      </w:tr>
      <w:tr w:rsidR="008516F7" w:rsidRPr="002536F4" w:rsidTr="00B00D4B">
        <w:tc>
          <w:tcPr>
            <w:tcW w:w="1985" w:type="dxa"/>
          </w:tcPr>
          <w:p w:rsidR="008516F7" w:rsidRPr="002536F4" w:rsidRDefault="008516F7" w:rsidP="00B00D4B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544" w:type="dxa"/>
          </w:tcPr>
          <w:p w:rsidR="008516F7" w:rsidRPr="002536F4" w:rsidRDefault="008516F7" w:rsidP="00B00D4B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984" w:type="dxa"/>
          </w:tcPr>
          <w:p w:rsidR="008516F7" w:rsidRPr="002536F4" w:rsidRDefault="008516F7" w:rsidP="00B00D4B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418" w:type="dxa"/>
          </w:tcPr>
          <w:p w:rsidR="008516F7" w:rsidRPr="002536F4" w:rsidRDefault="008516F7" w:rsidP="00B00D4B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6378" w:type="dxa"/>
          </w:tcPr>
          <w:p w:rsidR="008516F7" w:rsidRPr="002536F4" w:rsidRDefault="008516F7" w:rsidP="00B00D4B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5</w:t>
            </w:r>
          </w:p>
        </w:tc>
      </w:tr>
      <w:tr w:rsidR="008516F7" w:rsidRPr="002536F4" w:rsidTr="00B00D4B">
        <w:tc>
          <w:tcPr>
            <w:tcW w:w="1985" w:type="dxa"/>
          </w:tcPr>
          <w:p w:rsidR="008516F7" w:rsidRPr="002536F4" w:rsidRDefault="008516F7" w:rsidP="00B00D4B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4" w:type="dxa"/>
          </w:tcPr>
          <w:p w:rsidR="008516F7" w:rsidRPr="002536F4" w:rsidRDefault="008516F7" w:rsidP="00B00D4B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4" w:type="dxa"/>
          </w:tcPr>
          <w:p w:rsidR="008516F7" w:rsidRPr="002536F4" w:rsidRDefault="008516F7" w:rsidP="00B00D4B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18" w:type="dxa"/>
          </w:tcPr>
          <w:p w:rsidR="008516F7" w:rsidRPr="002536F4" w:rsidRDefault="008516F7" w:rsidP="00B00D4B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378" w:type="dxa"/>
          </w:tcPr>
          <w:p w:rsidR="008516F7" w:rsidRPr="002536F4" w:rsidRDefault="008516F7" w:rsidP="00B00D4B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</w:tbl>
    <w:p w:rsidR="008516F7" w:rsidRPr="00A22ED1" w:rsidRDefault="008516F7" w:rsidP="00A22ED1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</w:pPr>
    </w:p>
    <w:p w:rsidR="008516F7" w:rsidRPr="00A22ED1" w:rsidRDefault="008516F7" w:rsidP="00A22E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A22ED1"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>__</w:t>
      </w:r>
      <w:r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>88.9</w:t>
      </w:r>
    </w:p>
    <w:p w:rsidR="008516F7" w:rsidRPr="00A22ED1" w:rsidRDefault="008516F7" w:rsidP="00A22ED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vertAlign w:val="superscript"/>
          <w:lang w:eastAsia="ru-RU"/>
        </w:rPr>
      </w:pPr>
      <w:r w:rsidRPr="00A22ED1">
        <w:rPr>
          <w:rFonts w:ascii="Times New Roman" w:hAnsi="Times New Roman"/>
          <w:b/>
          <w:sz w:val="24"/>
          <w:szCs w:val="24"/>
          <w:vertAlign w:val="superscript"/>
          <w:lang w:eastAsia="ru-RU"/>
        </w:rPr>
        <w:t>(код муниципальной услуги)</w:t>
      </w:r>
    </w:p>
    <w:p w:rsidR="008516F7" w:rsidRPr="00A22ED1" w:rsidRDefault="008516F7" w:rsidP="00A22ED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A22ED1">
        <w:rPr>
          <w:rFonts w:ascii="Times New Roman" w:hAnsi="Times New Roman"/>
          <w:sz w:val="24"/>
          <w:szCs w:val="24"/>
          <w:lang w:eastAsia="ru-RU"/>
        </w:rPr>
        <w:t xml:space="preserve">РАЗДЕЛ </w:t>
      </w:r>
      <w:r>
        <w:rPr>
          <w:rFonts w:ascii="Times New Roman" w:hAnsi="Times New Roman"/>
          <w:sz w:val="24"/>
          <w:szCs w:val="24"/>
          <w:lang w:eastAsia="ru-RU"/>
        </w:rPr>
        <w:t>2</w:t>
      </w:r>
    </w:p>
    <w:p w:rsidR="008516F7" w:rsidRPr="00A22ED1" w:rsidRDefault="008516F7" w:rsidP="00A22ED1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A22ED1">
        <w:rPr>
          <w:rFonts w:ascii="Times New Roman" w:hAnsi="Times New Roman"/>
          <w:sz w:val="24"/>
          <w:szCs w:val="24"/>
          <w:lang w:eastAsia="ru-RU"/>
        </w:rPr>
        <w:tab/>
        <w:t xml:space="preserve">1. Уникальный номер муниципальной услуги по базовому (отраслевому) перечню: </w:t>
      </w:r>
    </w:p>
    <w:p w:rsidR="008516F7" w:rsidRPr="00A22ED1" w:rsidRDefault="008516F7" w:rsidP="00A22ED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A22ED1">
        <w:rPr>
          <w:rFonts w:ascii="Times New Roman" w:hAnsi="Times New Roman"/>
          <w:sz w:val="24"/>
          <w:szCs w:val="24"/>
          <w:lang w:eastAsia="ru-RU"/>
        </w:rPr>
        <w:t xml:space="preserve">2. Наименование муниципальной услуги: </w:t>
      </w:r>
      <w:r w:rsidRPr="00A22ED1">
        <w:rPr>
          <w:rFonts w:ascii="Times New Roman" w:hAnsi="Times New Roman"/>
          <w:b/>
          <w:sz w:val="24"/>
          <w:szCs w:val="24"/>
          <w:u w:val="single"/>
          <w:lang w:eastAsia="ru-RU"/>
        </w:rPr>
        <w:t>Присмотр и уход</w:t>
      </w:r>
    </w:p>
    <w:p w:rsidR="008516F7" w:rsidRPr="00A22ED1" w:rsidRDefault="008516F7" w:rsidP="00A22ED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A22ED1">
        <w:rPr>
          <w:rFonts w:ascii="Times New Roman" w:hAnsi="Times New Roman"/>
          <w:sz w:val="24"/>
          <w:szCs w:val="24"/>
          <w:lang w:eastAsia="ru-RU"/>
        </w:rPr>
        <w:t>3. Категория потребителей муниципальной услуги: ф</w:t>
      </w:r>
      <w:r w:rsidRPr="00A22ED1">
        <w:rPr>
          <w:rFonts w:ascii="Times New Roman" w:hAnsi="Times New Roman"/>
          <w:sz w:val="24"/>
          <w:szCs w:val="24"/>
          <w:u w:val="single"/>
          <w:lang w:eastAsia="ru-RU"/>
        </w:rPr>
        <w:t xml:space="preserve">изические лица </w:t>
      </w:r>
    </w:p>
    <w:p w:rsidR="008516F7" w:rsidRPr="00A22ED1" w:rsidRDefault="008516F7" w:rsidP="00A22ED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A22ED1">
        <w:rPr>
          <w:rFonts w:ascii="Times New Roman" w:hAnsi="Times New Roman"/>
          <w:sz w:val="24"/>
          <w:szCs w:val="24"/>
          <w:lang w:eastAsia="ru-RU"/>
        </w:rPr>
        <w:t>4. Показатели, характеризующие содержание, условия (формы), а также среднегодовой размер платы за оказание муниципальной услуги:</w:t>
      </w: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27"/>
        <w:gridCol w:w="2268"/>
        <w:gridCol w:w="2268"/>
        <w:gridCol w:w="1842"/>
        <w:gridCol w:w="2127"/>
        <w:gridCol w:w="2126"/>
        <w:gridCol w:w="2693"/>
      </w:tblGrid>
      <w:tr w:rsidR="008516F7" w:rsidRPr="002536F4" w:rsidTr="008A4D54">
        <w:tc>
          <w:tcPr>
            <w:tcW w:w="2127" w:type="dxa"/>
            <w:vMerge w:val="restart"/>
          </w:tcPr>
          <w:p w:rsidR="008516F7" w:rsidRPr="002536F4" w:rsidRDefault="008516F7" w:rsidP="002536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Уникальный номер реестровой записи</w:t>
            </w:r>
          </w:p>
        </w:tc>
        <w:tc>
          <w:tcPr>
            <w:tcW w:w="6378" w:type="dxa"/>
            <w:gridSpan w:val="3"/>
          </w:tcPr>
          <w:p w:rsidR="008516F7" w:rsidRPr="002536F4" w:rsidRDefault="008516F7" w:rsidP="002536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4253" w:type="dxa"/>
            <w:gridSpan w:val="2"/>
          </w:tcPr>
          <w:p w:rsidR="008516F7" w:rsidRPr="002536F4" w:rsidRDefault="008516F7" w:rsidP="002536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Показатель, характеризующий условия (формы) оказания  муниципальной услуги</w:t>
            </w:r>
          </w:p>
        </w:tc>
        <w:tc>
          <w:tcPr>
            <w:tcW w:w="2693" w:type="dxa"/>
            <w:vMerge w:val="restart"/>
          </w:tcPr>
          <w:p w:rsidR="008516F7" w:rsidRPr="002536F4" w:rsidRDefault="008516F7" w:rsidP="002536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 xml:space="preserve">Среднегодовой размер платы за оказание муниципальной услуги </w:t>
            </w:r>
          </w:p>
          <w:p w:rsidR="008516F7" w:rsidRPr="002536F4" w:rsidRDefault="008516F7" w:rsidP="002536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(цена, тариф)</w:t>
            </w:r>
          </w:p>
        </w:tc>
      </w:tr>
      <w:tr w:rsidR="008516F7" w:rsidRPr="002536F4" w:rsidTr="008A4D54">
        <w:tc>
          <w:tcPr>
            <w:tcW w:w="2127" w:type="dxa"/>
            <w:vMerge/>
          </w:tcPr>
          <w:p w:rsidR="008516F7" w:rsidRPr="002536F4" w:rsidRDefault="008516F7" w:rsidP="002536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</w:tcPr>
          <w:p w:rsidR="008516F7" w:rsidRPr="002536F4" w:rsidRDefault="008516F7" w:rsidP="002536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Вид образовательной программы</w:t>
            </w:r>
          </w:p>
        </w:tc>
        <w:tc>
          <w:tcPr>
            <w:tcW w:w="2268" w:type="dxa"/>
          </w:tcPr>
          <w:p w:rsidR="008516F7" w:rsidRPr="002536F4" w:rsidRDefault="008516F7" w:rsidP="002536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Категория потребителей</w:t>
            </w:r>
          </w:p>
        </w:tc>
        <w:tc>
          <w:tcPr>
            <w:tcW w:w="1842" w:type="dxa"/>
          </w:tcPr>
          <w:p w:rsidR="008516F7" w:rsidRPr="002536F4" w:rsidRDefault="008516F7" w:rsidP="002536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Возраст обучающихся</w:t>
            </w:r>
          </w:p>
        </w:tc>
        <w:tc>
          <w:tcPr>
            <w:tcW w:w="2127" w:type="dxa"/>
          </w:tcPr>
          <w:p w:rsidR="008516F7" w:rsidRPr="002536F4" w:rsidRDefault="008516F7" w:rsidP="002536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Режим пребывания</w:t>
            </w:r>
          </w:p>
        </w:tc>
        <w:tc>
          <w:tcPr>
            <w:tcW w:w="2126" w:type="dxa"/>
          </w:tcPr>
          <w:p w:rsidR="008516F7" w:rsidRPr="002536F4" w:rsidRDefault="008516F7" w:rsidP="002536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наименование показателя</w:t>
            </w:r>
          </w:p>
        </w:tc>
        <w:tc>
          <w:tcPr>
            <w:tcW w:w="2693" w:type="dxa"/>
            <w:vMerge/>
          </w:tcPr>
          <w:p w:rsidR="008516F7" w:rsidRPr="002536F4" w:rsidRDefault="008516F7" w:rsidP="002536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8516F7" w:rsidRPr="002536F4" w:rsidTr="008A4D54">
        <w:tc>
          <w:tcPr>
            <w:tcW w:w="2127" w:type="dxa"/>
          </w:tcPr>
          <w:p w:rsidR="008516F7" w:rsidRPr="002536F4" w:rsidRDefault="008516F7" w:rsidP="002536F4">
            <w:pPr>
              <w:tabs>
                <w:tab w:val="left" w:pos="1320"/>
              </w:tabs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1</w:t>
            </w:r>
            <w:r w:rsidRPr="002536F4">
              <w:rPr>
                <w:rFonts w:ascii="Times New Roman" w:hAnsi="Times New Roman"/>
                <w:lang w:eastAsia="ru-RU"/>
              </w:rPr>
              <w:tab/>
            </w:r>
          </w:p>
        </w:tc>
        <w:tc>
          <w:tcPr>
            <w:tcW w:w="2268" w:type="dxa"/>
          </w:tcPr>
          <w:p w:rsidR="008516F7" w:rsidRPr="002536F4" w:rsidRDefault="008516F7" w:rsidP="002536F4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2268" w:type="dxa"/>
          </w:tcPr>
          <w:p w:rsidR="008516F7" w:rsidRPr="002536F4" w:rsidRDefault="008516F7" w:rsidP="002536F4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842" w:type="dxa"/>
          </w:tcPr>
          <w:p w:rsidR="008516F7" w:rsidRPr="002536F4" w:rsidRDefault="008516F7" w:rsidP="002536F4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2127" w:type="dxa"/>
          </w:tcPr>
          <w:p w:rsidR="008516F7" w:rsidRPr="002536F4" w:rsidRDefault="008516F7" w:rsidP="002536F4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2126" w:type="dxa"/>
          </w:tcPr>
          <w:p w:rsidR="008516F7" w:rsidRPr="002536F4" w:rsidRDefault="008516F7" w:rsidP="002536F4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2693" w:type="dxa"/>
          </w:tcPr>
          <w:p w:rsidR="008516F7" w:rsidRPr="002536F4" w:rsidRDefault="008516F7" w:rsidP="002536F4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7</w:t>
            </w:r>
          </w:p>
        </w:tc>
      </w:tr>
      <w:tr w:rsidR="008516F7" w:rsidRPr="002536F4" w:rsidTr="008A4D54">
        <w:tc>
          <w:tcPr>
            <w:tcW w:w="2127" w:type="dxa"/>
          </w:tcPr>
          <w:p w:rsidR="008516F7" w:rsidRPr="002536F4" w:rsidRDefault="008516F7" w:rsidP="00147A8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5933E2">
              <w:rPr>
                <w:rFonts w:ascii="Times New Roman" w:hAnsi="Times New Roman"/>
                <w:lang w:eastAsia="ru-RU"/>
              </w:rPr>
              <w:t>50785001100200005006100</w:t>
            </w:r>
          </w:p>
        </w:tc>
        <w:tc>
          <w:tcPr>
            <w:tcW w:w="2268" w:type="dxa"/>
          </w:tcPr>
          <w:p w:rsidR="008516F7" w:rsidRPr="002536F4" w:rsidRDefault="008516F7" w:rsidP="002536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 xml:space="preserve">не указано </w:t>
            </w:r>
          </w:p>
        </w:tc>
        <w:tc>
          <w:tcPr>
            <w:tcW w:w="2268" w:type="dxa"/>
          </w:tcPr>
          <w:p w:rsidR="008516F7" w:rsidRPr="002536F4" w:rsidRDefault="008516F7" w:rsidP="002536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 xml:space="preserve">Физические лица за исключением льготных категорий </w:t>
            </w:r>
          </w:p>
        </w:tc>
        <w:tc>
          <w:tcPr>
            <w:tcW w:w="1842" w:type="dxa"/>
          </w:tcPr>
          <w:p w:rsidR="008516F7" w:rsidRPr="002536F4" w:rsidRDefault="008516F7" w:rsidP="002536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От 1</w:t>
            </w:r>
            <w:r>
              <w:rPr>
                <w:rFonts w:ascii="Times New Roman" w:hAnsi="Times New Roman"/>
                <w:lang w:eastAsia="ru-RU"/>
              </w:rPr>
              <w:t>,5</w:t>
            </w:r>
            <w:r w:rsidRPr="002536F4">
              <w:rPr>
                <w:rFonts w:ascii="Times New Roman" w:hAnsi="Times New Roman"/>
                <w:lang w:eastAsia="ru-RU"/>
              </w:rPr>
              <w:t xml:space="preserve"> года до 3 лет</w:t>
            </w:r>
          </w:p>
        </w:tc>
        <w:tc>
          <w:tcPr>
            <w:tcW w:w="2127" w:type="dxa"/>
          </w:tcPr>
          <w:p w:rsidR="008516F7" w:rsidRPr="002536F4" w:rsidRDefault="008516F7" w:rsidP="005933E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 xml:space="preserve">группа </w:t>
            </w:r>
            <w:r>
              <w:rPr>
                <w:rFonts w:ascii="Times New Roman" w:hAnsi="Times New Roman"/>
                <w:lang w:eastAsia="ru-RU"/>
              </w:rPr>
              <w:t>сокращенного дня</w:t>
            </w:r>
            <w:r w:rsidRPr="002536F4">
              <w:rPr>
                <w:rFonts w:ascii="Times New Roman" w:hAnsi="Times New Roman"/>
                <w:lang w:eastAsia="ru-RU"/>
              </w:rPr>
              <w:t xml:space="preserve"> </w:t>
            </w:r>
          </w:p>
        </w:tc>
        <w:tc>
          <w:tcPr>
            <w:tcW w:w="2126" w:type="dxa"/>
          </w:tcPr>
          <w:p w:rsidR="008516F7" w:rsidRPr="002536F4" w:rsidRDefault="008516F7" w:rsidP="002536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93" w:type="dxa"/>
          </w:tcPr>
          <w:p w:rsidR="008516F7" w:rsidRPr="002536F4" w:rsidRDefault="008516F7" w:rsidP="002536F4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услуга является частично платной</w:t>
            </w:r>
          </w:p>
        </w:tc>
      </w:tr>
      <w:tr w:rsidR="008516F7" w:rsidRPr="002536F4" w:rsidTr="008A4D54">
        <w:tc>
          <w:tcPr>
            <w:tcW w:w="2127" w:type="dxa"/>
          </w:tcPr>
          <w:p w:rsidR="008516F7" w:rsidRPr="002536F4" w:rsidRDefault="008516F7" w:rsidP="00147A8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5933E2">
              <w:rPr>
                <w:rFonts w:ascii="Times New Roman" w:hAnsi="Times New Roman"/>
                <w:lang w:eastAsia="ru-RU"/>
              </w:rPr>
              <w:t>50785001100300005004100</w:t>
            </w:r>
          </w:p>
        </w:tc>
        <w:tc>
          <w:tcPr>
            <w:tcW w:w="2268" w:type="dxa"/>
          </w:tcPr>
          <w:p w:rsidR="008516F7" w:rsidRPr="002536F4" w:rsidRDefault="008516F7" w:rsidP="002536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 xml:space="preserve">не указано </w:t>
            </w:r>
          </w:p>
        </w:tc>
        <w:tc>
          <w:tcPr>
            <w:tcW w:w="2268" w:type="dxa"/>
          </w:tcPr>
          <w:p w:rsidR="008516F7" w:rsidRPr="002536F4" w:rsidRDefault="008516F7" w:rsidP="002536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Физические лица за исключением льготных категорий</w:t>
            </w:r>
          </w:p>
        </w:tc>
        <w:tc>
          <w:tcPr>
            <w:tcW w:w="1842" w:type="dxa"/>
          </w:tcPr>
          <w:p w:rsidR="008516F7" w:rsidRPr="002536F4" w:rsidRDefault="008516F7" w:rsidP="002536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От 3 лет до 8 лет</w:t>
            </w:r>
          </w:p>
        </w:tc>
        <w:tc>
          <w:tcPr>
            <w:tcW w:w="2127" w:type="dxa"/>
          </w:tcPr>
          <w:p w:rsidR="008516F7" w:rsidRPr="002536F4" w:rsidRDefault="008516F7" w:rsidP="005933E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 xml:space="preserve">группа </w:t>
            </w:r>
            <w:r>
              <w:rPr>
                <w:rFonts w:ascii="Times New Roman" w:hAnsi="Times New Roman"/>
                <w:lang w:eastAsia="ru-RU"/>
              </w:rPr>
              <w:t>сокращенного</w:t>
            </w:r>
            <w:r w:rsidRPr="002536F4">
              <w:rPr>
                <w:rFonts w:ascii="Times New Roman" w:hAnsi="Times New Roman"/>
                <w:lang w:eastAsia="ru-RU"/>
              </w:rPr>
              <w:t xml:space="preserve"> дня</w:t>
            </w:r>
          </w:p>
        </w:tc>
        <w:tc>
          <w:tcPr>
            <w:tcW w:w="2126" w:type="dxa"/>
          </w:tcPr>
          <w:p w:rsidR="008516F7" w:rsidRPr="002536F4" w:rsidRDefault="008516F7" w:rsidP="002536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93" w:type="dxa"/>
          </w:tcPr>
          <w:p w:rsidR="008516F7" w:rsidRPr="002536F4" w:rsidRDefault="008516F7" w:rsidP="002536F4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услуга является частично платной</w:t>
            </w:r>
          </w:p>
        </w:tc>
      </w:tr>
    </w:tbl>
    <w:p w:rsidR="008516F7" w:rsidRPr="00A22ED1" w:rsidRDefault="008516F7" w:rsidP="00A22ED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A22ED1">
        <w:rPr>
          <w:rFonts w:ascii="Times New Roman" w:hAnsi="Times New Roman"/>
          <w:sz w:val="24"/>
          <w:szCs w:val="24"/>
          <w:lang w:eastAsia="ru-RU"/>
        </w:rPr>
        <w:t>5. Показатели, характеризующие объем и (или) качество муниципальной услуги:</w:t>
      </w:r>
    </w:p>
    <w:p w:rsidR="008516F7" w:rsidRPr="00A22ED1" w:rsidRDefault="008516F7" w:rsidP="00A22ED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A22ED1">
        <w:rPr>
          <w:rFonts w:ascii="Times New Roman" w:hAnsi="Times New Roman"/>
          <w:sz w:val="24"/>
          <w:szCs w:val="24"/>
          <w:lang w:eastAsia="ru-RU"/>
        </w:rPr>
        <w:t>5.1.  Показатели, характеризующие объем муниципальной услуги: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746"/>
        <w:gridCol w:w="2345"/>
        <w:gridCol w:w="2278"/>
        <w:gridCol w:w="2318"/>
        <w:gridCol w:w="2281"/>
        <w:gridCol w:w="2710"/>
      </w:tblGrid>
      <w:tr w:rsidR="008516F7" w:rsidRPr="002536F4" w:rsidTr="008A4D54">
        <w:tc>
          <w:tcPr>
            <w:tcW w:w="2746" w:type="dxa"/>
            <w:vMerge w:val="restart"/>
          </w:tcPr>
          <w:p w:rsidR="008516F7" w:rsidRPr="002536F4" w:rsidRDefault="008516F7" w:rsidP="002536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Уникальный номер реестровой записи</w:t>
            </w:r>
          </w:p>
        </w:tc>
        <w:tc>
          <w:tcPr>
            <w:tcW w:w="4623" w:type="dxa"/>
            <w:gridSpan w:val="2"/>
          </w:tcPr>
          <w:p w:rsidR="008516F7" w:rsidRPr="002536F4" w:rsidRDefault="008516F7" w:rsidP="002536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7309" w:type="dxa"/>
            <w:gridSpan w:val="3"/>
          </w:tcPr>
          <w:p w:rsidR="008516F7" w:rsidRPr="002536F4" w:rsidRDefault="008516F7" w:rsidP="002536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Значение показателя объема муниципальной услуги</w:t>
            </w:r>
          </w:p>
        </w:tc>
      </w:tr>
      <w:tr w:rsidR="008516F7" w:rsidRPr="002536F4" w:rsidTr="008A4D54">
        <w:tc>
          <w:tcPr>
            <w:tcW w:w="2746" w:type="dxa"/>
            <w:vMerge/>
          </w:tcPr>
          <w:p w:rsidR="008516F7" w:rsidRPr="002536F4" w:rsidRDefault="008516F7" w:rsidP="002536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45" w:type="dxa"/>
          </w:tcPr>
          <w:p w:rsidR="008516F7" w:rsidRPr="002536F4" w:rsidRDefault="008516F7" w:rsidP="002536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наименование показателя</w:t>
            </w:r>
          </w:p>
        </w:tc>
        <w:tc>
          <w:tcPr>
            <w:tcW w:w="2278" w:type="dxa"/>
          </w:tcPr>
          <w:p w:rsidR="008516F7" w:rsidRPr="002536F4" w:rsidRDefault="008516F7" w:rsidP="002536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Единица измерения</w:t>
            </w:r>
          </w:p>
        </w:tc>
        <w:tc>
          <w:tcPr>
            <w:tcW w:w="2318" w:type="dxa"/>
          </w:tcPr>
          <w:p w:rsidR="008516F7" w:rsidRPr="002536F4" w:rsidRDefault="008516F7" w:rsidP="002536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20</w:t>
            </w:r>
            <w:r>
              <w:rPr>
                <w:rFonts w:ascii="Times New Roman" w:hAnsi="Times New Roman"/>
                <w:lang w:eastAsia="ru-RU"/>
              </w:rPr>
              <w:t>20</w:t>
            </w:r>
            <w:r w:rsidRPr="002536F4">
              <w:rPr>
                <w:rFonts w:ascii="Times New Roman" w:hAnsi="Times New Roman"/>
                <w:lang w:eastAsia="ru-RU"/>
              </w:rPr>
              <w:t xml:space="preserve"> год</w:t>
            </w:r>
          </w:p>
          <w:p w:rsidR="008516F7" w:rsidRPr="002536F4" w:rsidRDefault="008516F7" w:rsidP="002536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(очередной финансовый год)</w:t>
            </w:r>
          </w:p>
        </w:tc>
        <w:tc>
          <w:tcPr>
            <w:tcW w:w="2281" w:type="dxa"/>
          </w:tcPr>
          <w:p w:rsidR="008516F7" w:rsidRPr="002536F4" w:rsidRDefault="008516F7" w:rsidP="002536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2021</w:t>
            </w:r>
            <w:r w:rsidRPr="002536F4">
              <w:rPr>
                <w:rFonts w:ascii="Times New Roman" w:hAnsi="Times New Roman"/>
                <w:lang w:eastAsia="ru-RU"/>
              </w:rPr>
              <w:t>год</w:t>
            </w:r>
          </w:p>
          <w:p w:rsidR="008516F7" w:rsidRPr="002536F4" w:rsidRDefault="008516F7" w:rsidP="002536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(1-й год планового периода)</w:t>
            </w:r>
          </w:p>
        </w:tc>
        <w:tc>
          <w:tcPr>
            <w:tcW w:w="2710" w:type="dxa"/>
          </w:tcPr>
          <w:p w:rsidR="008516F7" w:rsidRPr="002536F4" w:rsidRDefault="008516F7" w:rsidP="002536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20</w:t>
            </w:r>
            <w:r>
              <w:rPr>
                <w:rFonts w:ascii="Times New Roman" w:hAnsi="Times New Roman"/>
                <w:lang w:eastAsia="ru-RU"/>
              </w:rPr>
              <w:t>22</w:t>
            </w:r>
            <w:r w:rsidRPr="002536F4">
              <w:rPr>
                <w:rFonts w:ascii="Times New Roman" w:hAnsi="Times New Roman"/>
                <w:lang w:eastAsia="ru-RU"/>
              </w:rPr>
              <w:t xml:space="preserve"> год</w:t>
            </w:r>
          </w:p>
          <w:p w:rsidR="008516F7" w:rsidRPr="002536F4" w:rsidRDefault="008516F7" w:rsidP="002536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(2-й год планового периода)</w:t>
            </w:r>
          </w:p>
        </w:tc>
      </w:tr>
      <w:tr w:rsidR="008516F7" w:rsidRPr="002536F4" w:rsidTr="008A4D54">
        <w:tc>
          <w:tcPr>
            <w:tcW w:w="2746" w:type="dxa"/>
          </w:tcPr>
          <w:p w:rsidR="008516F7" w:rsidRPr="002536F4" w:rsidRDefault="008516F7" w:rsidP="002536F4">
            <w:pPr>
              <w:tabs>
                <w:tab w:val="left" w:pos="1320"/>
              </w:tabs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1</w:t>
            </w:r>
            <w:r w:rsidRPr="002536F4">
              <w:rPr>
                <w:rFonts w:ascii="Times New Roman" w:hAnsi="Times New Roman"/>
                <w:lang w:eastAsia="ru-RU"/>
              </w:rPr>
              <w:tab/>
            </w:r>
          </w:p>
        </w:tc>
        <w:tc>
          <w:tcPr>
            <w:tcW w:w="2345" w:type="dxa"/>
          </w:tcPr>
          <w:p w:rsidR="008516F7" w:rsidRPr="002536F4" w:rsidRDefault="008516F7" w:rsidP="002536F4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2278" w:type="dxa"/>
          </w:tcPr>
          <w:p w:rsidR="008516F7" w:rsidRPr="002536F4" w:rsidRDefault="008516F7" w:rsidP="002536F4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2318" w:type="dxa"/>
          </w:tcPr>
          <w:p w:rsidR="008516F7" w:rsidRPr="002536F4" w:rsidRDefault="008516F7" w:rsidP="002536F4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2281" w:type="dxa"/>
          </w:tcPr>
          <w:p w:rsidR="008516F7" w:rsidRPr="002536F4" w:rsidRDefault="008516F7" w:rsidP="002536F4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2710" w:type="dxa"/>
          </w:tcPr>
          <w:p w:rsidR="008516F7" w:rsidRPr="002536F4" w:rsidRDefault="008516F7" w:rsidP="002536F4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6</w:t>
            </w:r>
          </w:p>
        </w:tc>
      </w:tr>
      <w:tr w:rsidR="008516F7" w:rsidRPr="002536F4" w:rsidTr="008A4D54">
        <w:tc>
          <w:tcPr>
            <w:tcW w:w="2746" w:type="dxa"/>
          </w:tcPr>
          <w:p w:rsidR="008516F7" w:rsidRPr="002536F4" w:rsidRDefault="008516F7" w:rsidP="00B00D4B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5933E2">
              <w:rPr>
                <w:rFonts w:ascii="Times New Roman" w:hAnsi="Times New Roman"/>
                <w:lang w:eastAsia="ru-RU"/>
              </w:rPr>
              <w:t>50785001100200005006100</w:t>
            </w:r>
          </w:p>
        </w:tc>
        <w:tc>
          <w:tcPr>
            <w:tcW w:w="2345" w:type="dxa"/>
          </w:tcPr>
          <w:p w:rsidR="008516F7" w:rsidRPr="002536F4" w:rsidRDefault="008516F7" w:rsidP="002536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Число детей</w:t>
            </w:r>
          </w:p>
        </w:tc>
        <w:tc>
          <w:tcPr>
            <w:tcW w:w="2278" w:type="dxa"/>
          </w:tcPr>
          <w:p w:rsidR="008516F7" w:rsidRPr="002536F4" w:rsidRDefault="008516F7" w:rsidP="002536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Человек</w:t>
            </w:r>
          </w:p>
        </w:tc>
        <w:tc>
          <w:tcPr>
            <w:tcW w:w="2318" w:type="dxa"/>
          </w:tcPr>
          <w:p w:rsidR="008516F7" w:rsidRPr="002536F4" w:rsidRDefault="008516F7" w:rsidP="00147A8A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15</w:t>
            </w:r>
          </w:p>
        </w:tc>
        <w:tc>
          <w:tcPr>
            <w:tcW w:w="2281" w:type="dxa"/>
          </w:tcPr>
          <w:p w:rsidR="008516F7" w:rsidRPr="004900B9" w:rsidRDefault="008516F7" w:rsidP="00B17F9E">
            <w:r>
              <w:t>15</w:t>
            </w:r>
          </w:p>
        </w:tc>
        <w:tc>
          <w:tcPr>
            <w:tcW w:w="2710" w:type="dxa"/>
          </w:tcPr>
          <w:p w:rsidR="008516F7" w:rsidRPr="004900B9" w:rsidRDefault="008516F7" w:rsidP="00B17F9E">
            <w:r>
              <w:t>15</w:t>
            </w:r>
          </w:p>
        </w:tc>
      </w:tr>
      <w:tr w:rsidR="008516F7" w:rsidRPr="002536F4" w:rsidTr="008A4D54">
        <w:tc>
          <w:tcPr>
            <w:tcW w:w="2746" w:type="dxa"/>
          </w:tcPr>
          <w:p w:rsidR="008516F7" w:rsidRPr="002536F4" w:rsidRDefault="008516F7" w:rsidP="00B00D4B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5933E2">
              <w:rPr>
                <w:rFonts w:ascii="Times New Roman" w:hAnsi="Times New Roman"/>
                <w:lang w:eastAsia="ru-RU"/>
              </w:rPr>
              <w:t>50785001100300005004100</w:t>
            </w:r>
          </w:p>
        </w:tc>
        <w:tc>
          <w:tcPr>
            <w:tcW w:w="2345" w:type="dxa"/>
          </w:tcPr>
          <w:p w:rsidR="008516F7" w:rsidRPr="002536F4" w:rsidRDefault="008516F7" w:rsidP="00147A8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Число детей</w:t>
            </w:r>
          </w:p>
        </w:tc>
        <w:tc>
          <w:tcPr>
            <w:tcW w:w="2278" w:type="dxa"/>
          </w:tcPr>
          <w:p w:rsidR="008516F7" w:rsidRPr="002536F4" w:rsidRDefault="008516F7" w:rsidP="00147A8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Человек</w:t>
            </w:r>
          </w:p>
        </w:tc>
        <w:tc>
          <w:tcPr>
            <w:tcW w:w="2318" w:type="dxa"/>
          </w:tcPr>
          <w:p w:rsidR="008516F7" w:rsidRPr="002536F4" w:rsidRDefault="008516F7" w:rsidP="00147A8A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68</w:t>
            </w:r>
          </w:p>
        </w:tc>
        <w:tc>
          <w:tcPr>
            <w:tcW w:w="2281" w:type="dxa"/>
          </w:tcPr>
          <w:p w:rsidR="008516F7" w:rsidRDefault="008516F7" w:rsidP="00B17F9E">
            <w:r>
              <w:t>70</w:t>
            </w:r>
          </w:p>
        </w:tc>
        <w:tc>
          <w:tcPr>
            <w:tcW w:w="2710" w:type="dxa"/>
          </w:tcPr>
          <w:p w:rsidR="008516F7" w:rsidRDefault="008516F7" w:rsidP="00B17F9E">
            <w:r>
              <w:t>69</w:t>
            </w:r>
          </w:p>
        </w:tc>
      </w:tr>
    </w:tbl>
    <w:p w:rsidR="008516F7" w:rsidRPr="00A22ED1" w:rsidRDefault="008516F7" w:rsidP="00A22ED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22ED1">
        <w:rPr>
          <w:rFonts w:ascii="Times New Roman" w:hAnsi="Times New Roman"/>
          <w:sz w:val="24"/>
          <w:szCs w:val="24"/>
          <w:lang w:eastAsia="ru-RU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  </w:t>
      </w:r>
      <w:r>
        <w:rPr>
          <w:rFonts w:ascii="Times New Roman" w:hAnsi="Times New Roman"/>
          <w:sz w:val="24"/>
          <w:szCs w:val="24"/>
          <w:lang w:eastAsia="ru-RU"/>
        </w:rPr>
        <w:t>5%</w:t>
      </w:r>
    </w:p>
    <w:p w:rsidR="008516F7" w:rsidRPr="00A22ED1" w:rsidRDefault="008516F7" w:rsidP="00A22ED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A22ED1">
        <w:rPr>
          <w:rFonts w:ascii="Times New Roman" w:hAnsi="Times New Roman"/>
          <w:sz w:val="24"/>
          <w:szCs w:val="24"/>
          <w:lang w:eastAsia="ru-RU"/>
        </w:rPr>
        <w:t>5.2. Показатели, характеризующие качество муниципальной услуги:</w:t>
      </w:r>
    </w:p>
    <w:tbl>
      <w:tblPr>
        <w:tblW w:w="1538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746"/>
        <w:gridCol w:w="6893"/>
        <w:gridCol w:w="1276"/>
        <w:gridCol w:w="1559"/>
        <w:gridCol w:w="1418"/>
        <w:gridCol w:w="1494"/>
      </w:tblGrid>
      <w:tr w:rsidR="008516F7" w:rsidRPr="002536F4" w:rsidTr="008A4D54">
        <w:tc>
          <w:tcPr>
            <w:tcW w:w="2746" w:type="dxa"/>
            <w:vMerge w:val="restart"/>
          </w:tcPr>
          <w:p w:rsidR="008516F7" w:rsidRPr="002536F4" w:rsidRDefault="008516F7" w:rsidP="002536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Уникальный номер реестровой записи</w:t>
            </w:r>
          </w:p>
        </w:tc>
        <w:tc>
          <w:tcPr>
            <w:tcW w:w="8169" w:type="dxa"/>
            <w:gridSpan w:val="2"/>
          </w:tcPr>
          <w:p w:rsidR="008516F7" w:rsidRPr="002536F4" w:rsidRDefault="008516F7" w:rsidP="002536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Показатель качества муниципальной услуги</w:t>
            </w:r>
          </w:p>
        </w:tc>
        <w:tc>
          <w:tcPr>
            <w:tcW w:w="4471" w:type="dxa"/>
            <w:gridSpan w:val="3"/>
          </w:tcPr>
          <w:p w:rsidR="008516F7" w:rsidRPr="002536F4" w:rsidRDefault="008516F7" w:rsidP="002536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Значение показателя качества муниципальной услуги</w:t>
            </w:r>
          </w:p>
        </w:tc>
      </w:tr>
      <w:tr w:rsidR="008516F7" w:rsidRPr="002536F4" w:rsidTr="008A4D54">
        <w:tc>
          <w:tcPr>
            <w:tcW w:w="2746" w:type="dxa"/>
            <w:vMerge/>
          </w:tcPr>
          <w:p w:rsidR="008516F7" w:rsidRPr="002536F4" w:rsidRDefault="008516F7" w:rsidP="002536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893" w:type="dxa"/>
          </w:tcPr>
          <w:p w:rsidR="008516F7" w:rsidRPr="002536F4" w:rsidRDefault="008516F7" w:rsidP="002536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наименование показателя</w:t>
            </w:r>
          </w:p>
        </w:tc>
        <w:tc>
          <w:tcPr>
            <w:tcW w:w="1276" w:type="dxa"/>
          </w:tcPr>
          <w:p w:rsidR="008516F7" w:rsidRPr="002536F4" w:rsidRDefault="008516F7" w:rsidP="002536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единица измерения</w:t>
            </w:r>
          </w:p>
        </w:tc>
        <w:tc>
          <w:tcPr>
            <w:tcW w:w="1559" w:type="dxa"/>
          </w:tcPr>
          <w:p w:rsidR="008516F7" w:rsidRPr="002536F4" w:rsidRDefault="008516F7" w:rsidP="002536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2020</w:t>
            </w:r>
            <w:r w:rsidRPr="002536F4">
              <w:rPr>
                <w:rFonts w:ascii="Times New Roman" w:hAnsi="Times New Roman"/>
                <w:lang w:eastAsia="ru-RU"/>
              </w:rPr>
              <w:t xml:space="preserve"> год</w:t>
            </w:r>
          </w:p>
          <w:p w:rsidR="008516F7" w:rsidRPr="002536F4" w:rsidRDefault="008516F7" w:rsidP="002536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(очередной финансовый год)</w:t>
            </w:r>
          </w:p>
        </w:tc>
        <w:tc>
          <w:tcPr>
            <w:tcW w:w="1418" w:type="dxa"/>
          </w:tcPr>
          <w:p w:rsidR="008516F7" w:rsidRPr="002536F4" w:rsidRDefault="008516F7" w:rsidP="002536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2021</w:t>
            </w:r>
            <w:r w:rsidRPr="002536F4">
              <w:rPr>
                <w:rFonts w:ascii="Times New Roman" w:hAnsi="Times New Roman"/>
                <w:lang w:eastAsia="ru-RU"/>
              </w:rPr>
              <w:t xml:space="preserve"> год</w:t>
            </w:r>
          </w:p>
          <w:p w:rsidR="008516F7" w:rsidRPr="002536F4" w:rsidRDefault="008516F7" w:rsidP="002536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(1-й год планового периода)</w:t>
            </w:r>
          </w:p>
        </w:tc>
        <w:tc>
          <w:tcPr>
            <w:tcW w:w="1494" w:type="dxa"/>
          </w:tcPr>
          <w:p w:rsidR="008516F7" w:rsidRPr="002536F4" w:rsidRDefault="008516F7" w:rsidP="002536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20</w:t>
            </w:r>
            <w:r>
              <w:rPr>
                <w:rFonts w:ascii="Times New Roman" w:hAnsi="Times New Roman"/>
                <w:lang w:eastAsia="ru-RU"/>
              </w:rPr>
              <w:t>22</w:t>
            </w:r>
            <w:r w:rsidRPr="002536F4">
              <w:rPr>
                <w:rFonts w:ascii="Times New Roman" w:hAnsi="Times New Roman"/>
                <w:lang w:eastAsia="ru-RU"/>
              </w:rPr>
              <w:t>год</w:t>
            </w:r>
          </w:p>
          <w:p w:rsidR="008516F7" w:rsidRPr="002536F4" w:rsidRDefault="008516F7" w:rsidP="002536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(2-й год планового периода)</w:t>
            </w:r>
          </w:p>
        </w:tc>
      </w:tr>
      <w:tr w:rsidR="008516F7" w:rsidRPr="002536F4" w:rsidTr="008A4D54">
        <w:tc>
          <w:tcPr>
            <w:tcW w:w="2746" w:type="dxa"/>
          </w:tcPr>
          <w:p w:rsidR="008516F7" w:rsidRPr="002536F4" w:rsidRDefault="008516F7" w:rsidP="002536F4">
            <w:pPr>
              <w:tabs>
                <w:tab w:val="left" w:pos="1320"/>
              </w:tabs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1</w:t>
            </w:r>
            <w:r w:rsidRPr="002536F4">
              <w:rPr>
                <w:rFonts w:ascii="Times New Roman" w:hAnsi="Times New Roman"/>
                <w:lang w:eastAsia="ru-RU"/>
              </w:rPr>
              <w:tab/>
            </w:r>
          </w:p>
        </w:tc>
        <w:tc>
          <w:tcPr>
            <w:tcW w:w="6893" w:type="dxa"/>
          </w:tcPr>
          <w:p w:rsidR="008516F7" w:rsidRPr="002536F4" w:rsidRDefault="008516F7" w:rsidP="002536F4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276" w:type="dxa"/>
          </w:tcPr>
          <w:p w:rsidR="008516F7" w:rsidRPr="002536F4" w:rsidRDefault="008516F7" w:rsidP="002536F4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559" w:type="dxa"/>
          </w:tcPr>
          <w:p w:rsidR="008516F7" w:rsidRPr="002536F4" w:rsidRDefault="008516F7" w:rsidP="002536F4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418" w:type="dxa"/>
          </w:tcPr>
          <w:p w:rsidR="008516F7" w:rsidRPr="002536F4" w:rsidRDefault="008516F7" w:rsidP="002536F4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494" w:type="dxa"/>
          </w:tcPr>
          <w:p w:rsidR="008516F7" w:rsidRPr="002536F4" w:rsidRDefault="008516F7" w:rsidP="002536F4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6</w:t>
            </w:r>
          </w:p>
        </w:tc>
      </w:tr>
      <w:tr w:rsidR="008516F7" w:rsidRPr="002536F4" w:rsidTr="008A4D54">
        <w:tc>
          <w:tcPr>
            <w:tcW w:w="2746" w:type="dxa"/>
            <w:vMerge w:val="restart"/>
          </w:tcPr>
          <w:p w:rsidR="008516F7" w:rsidRPr="002536F4" w:rsidRDefault="008516F7" w:rsidP="00147A8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5933E2">
              <w:rPr>
                <w:rFonts w:ascii="Times New Roman" w:hAnsi="Times New Roman"/>
                <w:lang w:eastAsia="ru-RU"/>
              </w:rPr>
              <w:t>50785001100200005006100</w:t>
            </w:r>
          </w:p>
        </w:tc>
        <w:tc>
          <w:tcPr>
            <w:tcW w:w="6893" w:type="dxa"/>
          </w:tcPr>
          <w:p w:rsidR="008516F7" w:rsidRPr="002536F4" w:rsidRDefault="008516F7" w:rsidP="002536F4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276" w:type="dxa"/>
          </w:tcPr>
          <w:p w:rsidR="008516F7" w:rsidRPr="002536F4" w:rsidRDefault="008516F7" w:rsidP="002536F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%</w:t>
            </w:r>
          </w:p>
        </w:tc>
        <w:tc>
          <w:tcPr>
            <w:tcW w:w="1559" w:type="dxa"/>
          </w:tcPr>
          <w:p w:rsidR="008516F7" w:rsidRPr="002536F4" w:rsidRDefault="008516F7" w:rsidP="002536F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95</w:t>
            </w:r>
          </w:p>
        </w:tc>
        <w:tc>
          <w:tcPr>
            <w:tcW w:w="1418" w:type="dxa"/>
          </w:tcPr>
          <w:p w:rsidR="008516F7" w:rsidRPr="002536F4" w:rsidRDefault="008516F7" w:rsidP="002536F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95</w:t>
            </w:r>
          </w:p>
        </w:tc>
        <w:tc>
          <w:tcPr>
            <w:tcW w:w="1494" w:type="dxa"/>
          </w:tcPr>
          <w:p w:rsidR="008516F7" w:rsidRPr="002536F4" w:rsidRDefault="008516F7" w:rsidP="002536F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95</w:t>
            </w:r>
          </w:p>
        </w:tc>
      </w:tr>
      <w:tr w:rsidR="008516F7" w:rsidRPr="002536F4" w:rsidTr="008A4D54">
        <w:tc>
          <w:tcPr>
            <w:tcW w:w="2746" w:type="dxa"/>
            <w:vMerge/>
          </w:tcPr>
          <w:p w:rsidR="008516F7" w:rsidRPr="002536F4" w:rsidRDefault="008516F7" w:rsidP="002536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893" w:type="dxa"/>
          </w:tcPr>
          <w:p w:rsidR="008516F7" w:rsidRPr="002536F4" w:rsidRDefault="008516F7" w:rsidP="002536F4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Посещаемость детьми группы</w:t>
            </w:r>
          </w:p>
        </w:tc>
        <w:tc>
          <w:tcPr>
            <w:tcW w:w="1276" w:type="dxa"/>
          </w:tcPr>
          <w:p w:rsidR="008516F7" w:rsidRPr="002536F4" w:rsidRDefault="008516F7" w:rsidP="002536F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%</w:t>
            </w:r>
          </w:p>
        </w:tc>
        <w:tc>
          <w:tcPr>
            <w:tcW w:w="1559" w:type="dxa"/>
          </w:tcPr>
          <w:p w:rsidR="008516F7" w:rsidRPr="002536F4" w:rsidRDefault="008516F7" w:rsidP="005933E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70</w:t>
            </w:r>
          </w:p>
        </w:tc>
        <w:tc>
          <w:tcPr>
            <w:tcW w:w="1418" w:type="dxa"/>
          </w:tcPr>
          <w:p w:rsidR="008516F7" w:rsidRPr="002536F4" w:rsidRDefault="008516F7" w:rsidP="002536F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70</w:t>
            </w:r>
          </w:p>
        </w:tc>
        <w:tc>
          <w:tcPr>
            <w:tcW w:w="1494" w:type="dxa"/>
          </w:tcPr>
          <w:p w:rsidR="008516F7" w:rsidRPr="002536F4" w:rsidRDefault="008516F7" w:rsidP="002536F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70</w:t>
            </w:r>
          </w:p>
        </w:tc>
      </w:tr>
      <w:tr w:rsidR="008516F7" w:rsidRPr="002536F4" w:rsidTr="008A4D54">
        <w:tc>
          <w:tcPr>
            <w:tcW w:w="2746" w:type="dxa"/>
            <w:vMerge/>
          </w:tcPr>
          <w:p w:rsidR="008516F7" w:rsidRPr="002536F4" w:rsidRDefault="008516F7" w:rsidP="002536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893" w:type="dxa"/>
          </w:tcPr>
          <w:p w:rsidR="008516F7" w:rsidRPr="002536F4" w:rsidRDefault="008516F7" w:rsidP="002536F4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Уровень заболеваемости детей</w:t>
            </w:r>
          </w:p>
        </w:tc>
        <w:tc>
          <w:tcPr>
            <w:tcW w:w="1276" w:type="dxa"/>
          </w:tcPr>
          <w:p w:rsidR="008516F7" w:rsidRPr="002536F4" w:rsidRDefault="008516F7" w:rsidP="002536F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2536F4">
              <w:rPr>
                <w:rFonts w:ascii="Times New Roman" w:hAnsi="Times New Roman"/>
                <w:sz w:val="16"/>
                <w:szCs w:val="16"/>
                <w:lang w:eastAsia="ru-RU"/>
              </w:rPr>
              <w:t>Дней в расчете на 1 ребенка</w:t>
            </w:r>
          </w:p>
        </w:tc>
        <w:tc>
          <w:tcPr>
            <w:tcW w:w="1559" w:type="dxa"/>
          </w:tcPr>
          <w:p w:rsidR="008516F7" w:rsidRPr="002536F4" w:rsidRDefault="008516F7" w:rsidP="002536F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24</w:t>
            </w:r>
          </w:p>
        </w:tc>
        <w:tc>
          <w:tcPr>
            <w:tcW w:w="1418" w:type="dxa"/>
          </w:tcPr>
          <w:p w:rsidR="008516F7" w:rsidRPr="002536F4" w:rsidRDefault="008516F7" w:rsidP="002536F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24</w:t>
            </w:r>
          </w:p>
        </w:tc>
        <w:tc>
          <w:tcPr>
            <w:tcW w:w="1494" w:type="dxa"/>
          </w:tcPr>
          <w:p w:rsidR="008516F7" w:rsidRPr="002536F4" w:rsidRDefault="008516F7" w:rsidP="002536F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24</w:t>
            </w:r>
          </w:p>
        </w:tc>
      </w:tr>
      <w:tr w:rsidR="008516F7" w:rsidRPr="002536F4" w:rsidTr="008A4D54">
        <w:tc>
          <w:tcPr>
            <w:tcW w:w="2746" w:type="dxa"/>
            <w:vMerge/>
          </w:tcPr>
          <w:p w:rsidR="008516F7" w:rsidRPr="002536F4" w:rsidRDefault="008516F7" w:rsidP="002536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893" w:type="dxa"/>
          </w:tcPr>
          <w:p w:rsidR="008516F7" w:rsidRPr="002536F4" w:rsidRDefault="008516F7" w:rsidP="002536F4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Сохранение и укрепление здоровья воспитанников</w:t>
            </w:r>
          </w:p>
        </w:tc>
        <w:tc>
          <w:tcPr>
            <w:tcW w:w="1276" w:type="dxa"/>
          </w:tcPr>
          <w:p w:rsidR="008516F7" w:rsidRPr="002536F4" w:rsidRDefault="008516F7" w:rsidP="002536F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%</w:t>
            </w:r>
          </w:p>
        </w:tc>
        <w:tc>
          <w:tcPr>
            <w:tcW w:w="1559" w:type="dxa"/>
          </w:tcPr>
          <w:p w:rsidR="008516F7" w:rsidRPr="002536F4" w:rsidRDefault="008516F7" w:rsidP="002536F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</w:t>
            </w:r>
          </w:p>
        </w:tc>
        <w:tc>
          <w:tcPr>
            <w:tcW w:w="1418" w:type="dxa"/>
          </w:tcPr>
          <w:p w:rsidR="008516F7" w:rsidRPr="002536F4" w:rsidRDefault="008516F7" w:rsidP="002536F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</w:t>
            </w:r>
          </w:p>
        </w:tc>
        <w:tc>
          <w:tcPr>
            <w:tcW w:w="1494" w:type="dxa"/>
          </w:tcPr>
          <w:p w:rsidR="008516F7" w:rsidRPr="002536F4" w:rsidRDefault="008516F7" w:rsidP="002536F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</w:t>
            </w:r>
          </w:p>
        </w:tc>
      </w:tr>
      <w:tr w:rsidR="008516F7" w:rsidRPr="002536F4" w:rsidTr="008A4D54">
        <w:tc>
          <w:tcPr>
            <w:tcW w:w="2746" w:type="dxa"/>
            <w:vMerge/>
          </w:tcPr>
          <w:p w:rsidR="008516F7" w:rsidRPr="002536F4" w:rsidRDefault="008516F7" w:rsidP="002536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893" w:type="dxa"/>
          </w:tcPr>
          <w:p w:rsidR="008516F7" w:rsidRPr="002536F4" w:rsidRDefault="008516F7" w:rsidP="002536F4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Отсутствие обоснованных жалоб обучающихся (воспитанников) и их родителей (законных представителей) на действия работников учреждения</w:t>
            </w:r>
          </w:p>
        </w:tc>
        <w:tc>
          <w:tcPr>
            <w:tcW w:w="1276" w:type="dxa"/>
          </w:tcPr>
          <w:p w:rsidR="008516F7" w:rsidRPr="002536F4" w:rsidRDefault="008516F7" w:rsidP="002536F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 xml:space="preserve">Единица </w:t>
            </w:r>
          </w:p>
        </w:tc>
        <w:tc>
          <w:tcPr>
            <w:tcW w:w="1559" w:type="dxa"/>
          </w:tcPr>
          <w:p w:rsidR="008516F7" w:rsidRPr="002536F4" w:rsidRDefault="008516F7" w:rsidP="002536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418" w:type="dxa"/>
          </w:tcPr>
          <w:p w:rsidR="008516F7" w:rsidRPr="001D1BCE" w:rsidRDefault="008516F7" w:rsidP="001D1BCE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494" w:type="dxa"/>
          </w:tcPr>
          <w:p w:rsidR="008516F7" w:rsidRPr="002536F4" w:rsidRDefault="008516F7" w:rsidP="002536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8516F7" w:rsidRPr="002536F4" w:rsidTr="008A4D54">
        <w:tc>
          <w:tcPr>
            <w:tcW w:w="2746" w:type="dxa"/>
            <w:vMerge w:val="restart"/>
          </w:tcPr>
          <w:p w:rsidR="008516F7" w:rsidRPr="002536F4" w:rsidRDefault="008516F7" w:rsidP="002536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5933E2">
              <w:rPr>
                <w:rFonts w:ascii="Times New Roman" w:hAnsi="Times New Roman"/>
                <w:lang w:eastAsia="ru-RU"/>
              </w:rPr>
              <w:t>50785001100300005004100</w:t>
            </w:r>
          </w:p>
        </w:tc>
        <w:tc>
          <w:tcPr>
            <w:tcW w:w="6893" w:type="dxa"/>
          </w:tcPr>
          <w:p w:rsidR="008516F7" w:rsidRPr="002536F4" w:rsidRDefault="008516F7" w:rsidP="002536F4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276" w:type="dxa"/>
          </w:tcPr>
          <w:p w:rsidR="008516F7" w:rsidRPr="002536F4" w:rsidRDefault="008516F7" w:rsidP="002536F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%</w:t>
            </w:r>
          </w:p>
        </w:tc>
        <w:tc>
          <w:tcPr>
            <w:tcW w:w="1559" w:type="dxa"/>
          </w:tcPr>
          <w:p w:rsidR="008516F7" w:rsidRPr="002536F4" w:rsidRDefault="008516F7" w:rsidP="002536F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95</w:t>
            </w:r>
          </w:p>
        </w:tc>
        <w:tc>
          <w:tcPr>
            <w:tcW w:w="1418" w:type="dxa"/>
          </w:tcPr>
          <w:p w:rsidR="008516F7" w:rsidRPr="002536F4" w:rsidRDefault="008516F7" w:rsidP="002536F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95</w:t>
            </w:r>
          </w:p>
        </w:tc>
        <w:tc>
          <w:tcPr>
            <w:tcW w:w="1494" w:type="dxa"/>
          </w:tcPr>
          <w:p w:rsidR="008516F7" w:rsidRPr="002536F4" w:rsidRDefault="008516F7" w:rsidP="002536F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96</w:t>
            </w:r>
          </w:p>
        </w:tc>
      </w:tr>
      <w:tr w:rsidR="008516F7" w:rsidRPr="002536F4" w:rsidTr="008A4D54">
        <w:tc>
          <w:tcPr>
            <w:tcW w:w="2746" w:type="dxa"/>
            <w:vMerge/>
          </w:tcPr>
          <w:p w:rsidR="008516F7" w:rsidRPr="002536F4" w:rsidRDefault="008516F7" w:rsidP="002536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893" w:type="dxa"/>
          </w:tcPr>
          <w:p w:rsidR="008516F7" w:rsidRPr="002536F4" w:rsidRDefault="008516F7" w:rsidP="002536F4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Посещаемость детьми группы</w:t>
            </w:r>
          </w:p>
        </w:tc>
        <w:tc>
          <w:tcPr>
            <w:tcW w:w="1276" w:type="dxa"/>
          </w:tcPr>
          <w:p w:rsidR="008516F7" w:rsidRPr="002536F4" w:rsidRDefault="008516F7" w:rsidP="002536F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%</w:t>
            </w:r>
          </w:p>
        </w:tc>
        <w:tc>
          <w:tcPr>
            <w:tcW w:w="1559" w:type="dxa"/>
          </w:tcPr>
          <w:p w:rsidR="008516F7" w:rsidRPr="002536F4" w:rsidRDefault="008516F7" w:rsidP="002536F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70</w:t>
            </w:r>
          </w:p>
        </w:tc>
        <w:tc>
          <w:tcPr>
            <w:tcW w:w="1418" w:type="dxa"/>
          </w:tcPr>
          <w:p w:rsidR="008516F7" w:rsidRPr="002536F4" w:rsidRDefault="008516F7" w:rsidP="00231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70</w:t>
            </w:r>
          </w:p>
        </w:tc>
        <w:tc>
          <w:tcPr>
            <w:tcW w:w="1494" w:type="dxa"/>
          </w:tcPr>
          <w:p w:rsidR="008516F7" w:rsidRPr="002536F4" w:rsidRDefault="008516F7" w:rsidP="00231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70</w:t>
            </w:r>
          </w:p>
        </w:tc>
      </w:tr>
      <w:tr w:rsidR="008516F7" w:rsidRPr="002536F4" w:rsidTr="008A4D54">
        <w:tc>
          <w:tcPr>
            <w:tcW w:w="2746" w:type="dxa"/>
            <w:vMerge/>
          </w:tcPr>
          <w:p w:rsidR="008516F7" w:rsidRPr="002536F4" w:rsidRDefault="008516F7" w:rsidP="002536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893" w:type="dxa"/>
          </w:tcPr>
          <w:p w:rsidR="008516F7" w:rsidRPr="002536F4" w:rsidRDefault="008516F7" w:rsidP="002536F4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Уровень заболеваемости детей</w:t>
            </w:r>
          </w:p>
        </w:tc>
        <w:tc>
          <w:tcPr>
            <w:tcW w:w="1276" w:type="dxa"/>
          </w:tcPr>
          <w:p w:rsidR="008516F7" w:rsidRPr="002536F4" w:rsidRDefault="008516F7" w:rsidP="002536F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2536F4">
              <w:rPr>
                <w:rFonts w:ascii="Times New Roman" w:hAnsi="Times New Roman"/>
                <w:sz w:val="16"/>
                <w:szCs w:val="16"/>
                <w:lang w:eastAsia="ru-RU"/>
              </w:rPr>
              <w:t>Дней в расчете на 1 ребенка</w:t>
            </w:r>
          </w:p>
        </w:tc>
        <w:tc>
          <w:tcPr>
            <w:tcW w:w="1559" w:type="dxa"/>
          </w:tcPr>
          <w:p w:rsidR="008516F7" w:rsidRPr="002536F4" w:rsidRDefault="008516F7" w:rsidP="002536F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21</w:t>
            </w:r>
          </w:p>
        </w:tc>
        <w:tc>
          <w:tcPr>
            <w:tcW w:w="1418" w:type="dxa"/>
          </w:tcPr>
          <w:p w:rsidR="008516F7" w:rsidRPr="002536F4" w:rsidRDefault="008516F7" w:rsidP="002536F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21</w:t>
            </w:r>
          </w:p>
        </w:tc>
        <w:tc>
          <w:tcPr>
            <w:tcW w:w="1494" w:type="dxa"/>
          </w:tcPr>
          <w:p w:rsidR="008516F7" w:rsidRPr="002536F4" w:rsidRDefault="008516F7" w:rsidP="002536F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21</w:t>
            </w:r>
          </w:p>
        </w:tc>
      </w:tr>
      <w:tr w:rsidR="008516F7" w:rsidRPr="002536F4" w:rsidTr="008A4D54">
        <w:tc>
          <w:tcPr>
            <w:tcW w:w="2746" w:type="dxa"/>
            <w:vMerge/>
          </w:tcPr>
          <w:p w:rsidR="008516F7" w:rsidRPr="002536F4" w:rsidRDefault="008516F7" w:rsidP="002536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893" w:type="dxa"/>
          </w:tcPr>
          <w:p w:rsidR="008516F7" w:rsidRPr="002536F4" w:rsidRDefault="008516F7" w:rsidP="002536F4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Сохранение и укрепление здоровья воспитанников</w:t>
            </w:r>
          </w:p>
        </w:tc>
        <w:tc>
          <w:tcPr>
            <w:tcW w:w="1276" w:type="dxa"/>
          </w:tcPr>
          <w:p w:rsidR="008516F7" w:rsidRPr="002536F4" w:rsidRDefault="008516F7" w:rsidP="002536F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%</w:t>
            </w:r>
          </w:p>
        </w:tc>
        <w:tc>
          <w:tcPr>
            <w:tcW w:w="1559" w:type="dxa"/>
          </w:tcPr>
          <w:p w:rsidR="008516F7" w:rsidRPr="002536F4" w:rsidRDefault="008516F7" w:rsidP="002536F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</w:t>
            </w:r>
          </w:p>
        </w:tc>
        <w:tc>
          <w:tcPr>
            <w:tcW w:w="1418" w:type="dxa"/>
          </w:tcPr>
          <w:p w:rsidR="008516F7" w:rsidRPr="002536F4" w:rsidRDefault="008516F7" w:rsidP="002536F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</w:t>
            </w:r>
          </w:p>
        </w:tc>
        <w:tc>
          <w:tcPr>
            <w:tcW w:w="1494" w:type="dxa"/>
          </w:tcPr>
          <w:p w:rsidR="008516F7" w:rsidRPr="002536F4" w:rsidRDefault="008516F7" w:rsidP="002536F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</w:t>
            </w:r>
          </w:p>
        </w:tc>
      </w:tr>
      <w:tr w:rsidR="008516F7" w:rsidRPr="002536F4" w:rsidTr="008A4D54">
        <w:tc>
          <w:tcPr>
            <w:tcW w:w="2746" w:type="dxa"/>
            <w:vMerge/>
          </w:tcPr>
          <w:p w:rsidR="008516F7" w:rsidRPr="002536F4" w:rsidRDefault="008516F7" w:rsidP="002536F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893" w:type="dxa"/>
          </w:tcPr>
          <w:p w:rsidR="008516F7" w:rsidRPr="002536F4" w:rsidRDefault="008516F7" w:rsidP="002536F4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Отсутствие обоснованных жалоб обучающихся (воспитанников) и их родителей (законных представителей) на действия работников учреждения</w:t>
            </w:r>
          </w:p>
        </w:tc>
        <w:tc>
          <w:tcPr>
            <w:tcW w:w="1276" w:type="dxa"/>
          </w:tcPr>
          <w:p w:rsidR="008516F7" w:rsidRPr="002536F4" w:rsidRDefault="008516F7" w:rsidP="002536F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 xml:space="preserve">Единица </w:t>
            </w:r>
          </w:p>
        </w:tc>
        <w:tc>
          <w:tcPr>
            <w:tcW w:w="1559" w:type="dxa"/>
          </w:tcPr>
          <w:p w:rsidR="008516F7" w:rsidRPr="002536F4" w:rsidRDefault="008516F7" w:rsidP="002536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418" w:type="dxa"/>
          </w:tcPr>
          <w:p w:rsidR="008516F7" w:rsidRPr="002536F4" w:rsidRDefault="008516F7" w:rsidP="002536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494" w:type="dxa"/>
          </w:tcPr>
          <w:p w:rsidR="008516F7" w:rsidRPr="002536F4" w:rsidRDefault="008516F7" w:rsidP="002536F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0</w:t>
            </w:r>
          </w:p>
        </w:tc>
      </w:tr>
    </w:tbl>
    <w:p w:rsidR="008516F7" w:rsidRPr="00A22ED1" w:rsidRDefault="008516F7" w:rsidP="002312E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22ED1">
        <w:rPr>
          <w:rFonts w:ascii="Times New Roman" w:hAnsi="Times New Roman"/>
          <w:sz w:val="24"/>
          <w:szCs w:val="24"/>
          <w:lang w:eastAsia="ru-RU"/>
        </w:rPr>
        <w:tab/>
      </w:r>
      <w:r w:rsidRPr="00A22ED1">
        <w:rPr>
          <w:rFonts w:ascii="Times New Roman" w:hAnsi="Times New Roman"/>
          <w:sz w:val="24"/>
          <w:szCs w:val="24"/>
          <w:lang w:eastAsia="ru-RU"/>
        </w:rPr>
        <w:tab/>
      </w:r>
    </w:p>
    <w:p w:rsidR="008516F7" w:rsidRPr="00A22ED1" w:rsidRDefault="008516F7" w:rsidP="00A22ED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6</w:t>
      </w:r>
      <w:r w:rsidRPr="00A22ED1">
        <w:rPr>
          <w:rFonts w:ascii="Times New Roman" w:hAnsi="Times New Roman"/>
          <w:sz w:val="24"/>
          <w:szCs w:val="24"/>
          <w:lang w:eastAsia="ru-RU"/>
        </w:rPr>
        <w:t>. Порядок оказания муниципальной услуги:</w:t>
      </w:r>
    </w:p>
    <w:p w:rsidR="008516F7" w:rsidRPr="00A22ED1" w:rsidRDefault="008516F7" w:rsidP="00A22ED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6</w:t>
      </w:r>
      <w:r w:rsidRPr="00A22ED1">
        <w:rPr>
          <w:rFonts w:ascii="Times New Roman" w:hAnsi="Times New Roman"/>
          <w:sz w:val="24"/>
          <w:szCs w:val="24"/>
          <w:lang w:eastAsia="ru-RU"/>
        </w:rPr>
        <w:t>.1. Нормативные правовые акты, регулирующие порядок оказания муниципальной услуги:</w:t>
      </w:r>
    </w:p>
    <w:p w:rsidR="008516F7" w:rsidRPr="00A22ED1" w:rsidRDefault="008516F7" w:rsidP="00A22ED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22ED1">
        <w:rPr>
          <w:rFonts w:ascii="Times New Roman" w:hAnsi="Times New Roman"/>
          <w:sz w:val="24"/>
          <w:szCs w:val="24"/>
          <w:lang w:eastAsia="ru-RU"/>
        </w:rPr>
        <w:t>Федеральный закон от 06.10.1999 184-ФЗ «Об общих принципах организации законодательных (представительных) и исполнительных органов государственной власти субъектов  Российской Федерации»;</w:t>
      </w:r>
    </w:p>
    <w:p w:rsidR="008516F7" w:rsidRPr="00A22ED1" w:rsidRDefault="008516F7" w:rsidP="00A22ED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22ED1">
        <w:rPr>
          <w:rFonts w:ascii="Times New Roman" w:hAnsi="Times New Roman"/>
          <w:sz w:val="24"/>
          <w:szCs w:val="24"/>
          <w:lang w:eastAsia="ru-RU"/>
        </w:rPr>
        <w:t>Федеральный закон от 06.10.2003 131-ФЗ «Об общих принципах организации местного самоуправления в Российской Федерации»;</w:t>
      </w:r>
    </w:p>
    <w:p w:rsidR="008516F7" w:rsidRPr="00A22ED1" w:rsidRDefault="008516F7" w:rsidP="00A22ED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22ED1">
        <w:rPr>
          <w:rFonts w:ascii="Times New Roman" w:hAnsi="Times New Roman"/>
          <w:sz w:val="24"/>
          <w:szCs w:val="24"/>
          <w:lang w:eastAsia="ru-RU"/>
        </w:rPr>
        <w:t>Федеральный закон  от 29.12. 2012 273-ФЗ «Об образовании в Российской Федерации»;</w:t>
      </w:r>
    </w:p>
    <w:p w:rsidR="008516F7" w:rsidRPr="00A22ED1" w:rsidRDefault="008516F7" w:rsidP="00A22E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22ED1">
        <w:rPr>
          <w:rFonts w:ascii="Times New Roman" w:hAnsi="Times New Roman"/>
          <w:sz w:val="24"/>
          <w:szCs w:val="24"/>
          <w:lang w:eastAsia="ru-RU"/>
        </w:rPr>
        <w:t>Закон Смоленской области от 31.10.2013   122-з «Об образовании в Смоленской области»;</w:t>
      </w:r>
    </w:p>
    <w:p w:rsidR="008516F7" w:rsidRPr="00A22ED1" w:rsidRDefault="008516F7" w:rsidP="00A22E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22ED1">
        <w:rPr>
          <w:rFonts w:ascii="Times New Roman" w:hAnsi="Times New Roman"/>
          <w:sz w:val="24"/>
          <w:szCs w:val="24"/>
          <w:lang w:eastAsia="ru-RU"/>
        </w:rPr>
        <w:t>ПриказМинистерства образования и науки Российской Федерации от 17.10.2013 №1155 «Об утверждении федерального государственного образовательного стандарта дошкольного образования»;</w:t>
      </w:r>
    </w:p>
    <w:p w:rsidR="008516F7" w:rsidRPr="00A22ED1" w:rsidRDefault="008516F7" w:rsidP="00A22E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22ED1">
        <w:rPr>
          <w:rFonts w:ascii="Times New Roman" w:hAnsi="Times New Roman"/>
          <w:sz w:val="24"/>
          <w:szCs w:val="24"/>
          <w:lang w:eastAsia="ru-RU"/>
        </w:rPr>
        <w:t>Приказ Министерства образования и науки Российской Федерации от 30.08.2013 №1014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:rsidR="008516F7" w:rsidRPr="00A22ED1" w:rsidRDefault="008516F7" w:rsidP="00A22E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22ED1">
        <w:rPr>
          <w:rFonts w:ascii="Times New Roman" w:hAnsi="Times New Roman"/>
          <w:sz w:val="24"/>
          <w:szCs w:val="24"/>
          <w:lang w:eastAsia="ru-RU"/>
        </w:rPr>
        <w:t>Приказ Министерства образования и науки Российской Федерации от 08.04.2014 №293 «Об утверждении Порядка приема на обучение по образовательным программам дошкольного образования»;</w:t>
      </w:r>
    </w:p>
    <w:p w:rsidR="008516F7" w:rsidRPr="00A22ED1" w:rsidRDefault="008516F7" w:rsidP="00A22E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22ED1">
        <w:rPr>
          <w:rFonts w:ascii="Times New Roman" w:hAnsi="Times New Roman"/>
          <w:sz w:val="24"/>
          <w:szCs w:val="24"/>
          <w:lang w:eastAsia="ru-RU"/>
        </w:rPr>
        <w:t>Постановление Главного государственного санитарного врача Российской Федерации от 15.05.2013 №26 «Об утверждении СанПиН 2.4.1.30-49-13 «Санитарно-эпидемиологические требованиями к устройству, содержанию и организации режима работы дошкольных образовательных организаций»;</w:t>
      </w:r>
    </w:p>
    <w:p w:rsidR="008516F7" w:rsidRPr="00A22ED1" w:rsidRDefault="008516F7" w:rsidP="00A22E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22ED1">
        <w:rPr>
          <w:rFonts w:ascii="Times New Roman" w:hAnsi="Times New Roman"/>
          <w:sz w:val="24"/>
          <w:szCs w:val="24"/>
          <w:lang w:eastAsia="ru-RU"/>
        </w:rPr>
        <w:t>Постановление Главного государственного санитарного врача Российской Федерации от 29.12.2010 № 189 «Об утверждении СанПиН 2.4.2.2821-10 «Санитарно-эпидемиологические требования к условиям и организации обучения в общеобразовательных учреждениях»;</w:t>
      </w:r>
    </w:p>
    <w:p w:rsidR="008516F7" w:rsidRPr="00A22ED1" w:rsidRDefault="008516F7" w:rsidP="00A22E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22ED1">
        <w:rPr>
          <w:rFonts w:ascii="Times New Roman" w:hAnsi="Times New Roman"/>
          <w:sz w:val="24"/>
          <w:szCs w:val="24"/>
          <w:lang w:eastAsia="ru-RU"/>
        </w:rPr>
        <w:t>Постановление Администрации Смоленской области от 12.12.2013 №589 «Об утверждении Порядка обращения за получением компенсации платы, взимаемой с родителей (законных представителей), за присмотр и уход за детьми в образовательных организациях, реализующих образовательную программу дошкольного образования, находящихся на территории Смоленской области, и ее выплаты»;</w:t>
      </w:r>
    </w:p>
    <w:p w:rsidR="008516F7" w:rsidRPr="00A22ED1" w:rsidRDefault="008516F7" w:rsidP="00A22E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22ED1">
        <w:rPr>
          <w:rFonts w:ascii="Times New Roman" w:hAnsi="Times New Roman"/>
          <w:sz w:val="24"/>
          <w:szCs w:val="24"/>
          <w:lang w:eastAsia="ru-RU"/>
        </w:rPr>
        <w:t>Постановление Администрации муниципального образования «Краснинский район» Смоленской области от 26.12.2013 №622 «Об утверждении Порядка взимания платы с родителей (законных представителей) за присмотр и уход за детьми в муниципальных бюджетных образовательных учреждениях Краснинского района Смоленской области, реализующих образовательные программы дошкольного образования»;</w:t>
      </w:r>
    </w:p>
    <w:p w:rsidR="008516F7" w:rsidRPr="00A22ED1" w:rsidRDefault="008516F7" w:rsidP="00A22E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22ED1">
        <w:rPr>
          <w:rFonts w:ascii="Times New Roman" w:hAnsi="Times New Roman"/>
          <w:sz w:val="24"/>
          <w:szCs w:val="24"/>
          <w:lang w:eastAsia="ru-RU"/>
        </w:rPr>
        <w:t xml:space="preserve">Постановление Администрации муниципального образования «Краснинский район» Смоленской области от 24.02.2015 №85 «Об установлении размера платы, взимаемой с родителей (законных представителей) за присмотр и уход за детьми, осваивающими образовательные программы дошкольного образования в муниципальных бюджетных образовательных учреждениях, осуществляющих образовательную деятельность в муниципальном образовании «Краснинский район» Смоленской области» </w:t>
      </w:r>
    </w:p>
    <w:p w:rsidR="008516F7" w:rsidRPr="00A22ED1" w:rsidRDefault="008516F7" w:rsidP="00A22E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22ED1">
        <w:rPr>
          <w:rFonts w:ascii="Times New Roman" w:hAnsi="Times New Roman"/>
          <w:sz w:val="24"/>
          <w:szCs w:val="24"/>
          <w:lang w:eastAsia="ru-RU"/>
        </w:rPr>
        <w:t>Постановление Главы Администрации муниципального образования «Краснинский район» Смоленской области от 24.06.2016 № 274  «Об утверждении Положения о порядке формирования муниципального задания на оказание муниципальных услуг (выполнение работ) в отношении муниципальных учреждений и финансового обеспечения выполнения муниципального задания»;</w:t>
      </w:r>
    </w:p>
    <w:p w:rsidR="008516F7" w:rsidRPr="00A22ED1" w:rsidRDefault="008516F7" w:rsidP="00A22ED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516F7" w:rsidRPr="00A22ED1" w:rsidRDefault="008516F7" w:rsidP="00A22ED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6</w:t>
      </w:r>
      <w:r w:rsidRPr="00A22ED1">
        <w:rPr>
          <w:rFonts w:ascii="Times New Roman" w:hAnsi="Times New Roman"/>
          <w:sz w:val="24"/>
          <w:szCs w:val="24"/>
          <w:lang w:eastAsia="ru-RU"/>
        </w:rPr>
        <w:t>.2. Порядок информирования потенциальных потребителей муниципальной услуги:</w:t>
      </w:r>
    </w:p>
    <w:tbl>
      <w:tblPr>
        <w:tblW w:w="15521" w:type="dxa"/>
        <w:tblBorders>
          <w:top w:val="single" w:sz="4" w:space="0" w:color="000000"/>
          <w:left w:val="single" w:sz="4" w:space="0" w:color="auto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898"/>
        <w:gridCol w:w="8788"/>
        <w:gridCol w:w="2835"/>
      </w:tblGrid>
      <w:tr w:rsidR="008516F7" w:rsidRPr="00A22ED1" w:rsidTr="00A22ED1">
        <w:trPr>
          <w:trHeight w:val="23"/>
        </w:trPr>
        <w:tc>
          <w:tcPr>
            <w:tcW w:w="3898" w:type="dxa"/>
          </w:tcPr>
          <w:p w:rsidR="008516F7" w:rsidRPr="00A22ED1" w:rsidRDefault="008516F7" w:rsidP="00A22E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ED1">
              <w:rPr>
                <w:rFonts w:ascii="Times New Roman" w:hAnsi="Times New Roman"/>
                <w:sz w:val="24"/>
                <w:szCs w:val="24"/>
                <w:lang w:eastAsia="ru-RU"/>
              </w:rPr>
              <w:t>Способ информирования</w:t>
            </w:r>
          </w:p>
        </w:tc>
        <w:tc>
          <w:tcPr>
            <w:tcW w:w="8788" w:type="dxa"/>
          </w:tcPr>
          <w:p w:rsidR="008516F7" w:rsidRPr="00A22ED1" w:rsidRDefault="008516F7" w:rsidP="00A22E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ED1">
              <w:rPr>
                <w:rFonts w:ascii="Times New Roman" w:hAnsi="Times New Roman"/>
                <w:sz w:val="24"/>
                <w:szCs w:val="24"/>
                <w:lang w:eastAsia="ru-RU"/>
              </w:rPr>
              <w:t>Состав размещаемой (доводимой) информации</w:t>
            </w:r>
          </w:p>
        </w:tc>
        <w:tc>
          <w:tcPr>
            <w:tcW w:w="2835" w:type="dxa"/>
            <w:vAlign w:val="center"/>
          </w:tcPr>
          <w:p w:rsidR="008516F7" w:rsidRPr="00A22ED1" w:rsidRDefault="008516F7" w:rsidP="00A22E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ED1">
              <w:rPr>
                <w:rFonts w:ascii="Times New Roman" w:hAnsi="Times New Roman"/>
                <w:sz w:val="24"/>
                <w:szCs w:val="24"/>
                <w:lang w:eastAsia="ru-RU"/>
              </w:rPr>
              <w:t>Частота обновления информации</w:t>
            </w:r>
          </w:p>
        </w:tc>
      </w:tr>
      <w:tr w:rsidR="008516F7" w:rsidRPr="00A22ED1" w:rsidTr="00A22ED1">
        <w:trPr>
          <w:trHeight w:val="23"/>
        </w:trPr>
        <w:tc>
          <w:tcPr>
            <w:tcW w:w="3898" w:type="dxa"/>
          </w:tcPr>
          <w:p w:rsidR="008516F7" w:rsidRPr="00A22ED1" w:rsidRDefault="008516F7" w:rsidP="00A22E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ED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88" w:type="dxa"/>
          </w:tcPr>
          <w:p w:rsidR="008516F7" w:rsidRPr="00A22ED1" w:rsidRDefault="008516F7" w:rsidP="00A22E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ED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5" w:type="dxa"/>
            <w:vAlign w:val="center"/>
          </w:tcPr>
          <w:p w:rsidR="008516F7" w:rsidRPr="00A22ED1" w:rsidRDefault="008516F7" w:rsidP="00A22E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ED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8516F7" w:rsidRPr="00A22ED1" w:rsidTr="00A22ED1">
        <w:trPr>
          <w:trHeight w:val="23"/>
        </w:trPr>
        <w:tc>
          <w:tcPr>
            <w:tcW w:w="3898" w:type="dxa"/>
          </w:tcPr>
          <w:p w:rsidR="008516F7" w:rsidRPr="00A22ED1" w:rsidRDefault="008516F7" w:rsidP="00A22E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ED1">
              <w:rPr>
                <w:rFonts w:ascii="Times New Roman" w:hAnsi="Times New Roman"/>
                <w:sz w:val="24"/>
                <w:szCs w:val="24"/>
                <w:lang w:eastAsia="ru-RU"/>
              </w:rPr>
              <w:t>В устной форме лично, в том числе по телефону</w:t>
            </w:r>
          </w:p>
        </w:tc>
        <w:tc>
          <w:tcPr>
            <w:tcW w:w="8788" w:type="dxa"/>
          </w:tcPr>
          <w:p w:rsidR="008516F7" w:rsidRPr="00A22ED1" w:rsidRDefault="008516F7" w:rsidP="00A22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E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Краткое изложение процедур оказания муниципальной услуги </w:t>
            </w:r>
          </w:p>
        </w:tc>
        <w:tc>
          <w:tcPr>
            <w:tcW w:w="2835" w:type="dxa"/>
          </w:tcPr>
          <w:p w:rsidR="008516F7" w:rsidRPr="00A22ED1" w:rsidRDefault="008516F7" w:rsidP="00A22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ED1">
              <w:rPr>
                <w:rFonts w:ascii="Times New Roman" w:hAnsi="Times New Roman"/>
                <w:sz w:val="24"/>
                <w:szCs w:val="24"/>
                <w:lang w:eastAsia="ru-RU"/>
              </w:rPr>
              <w:t>По мере внесения изменений и дополнений</w:t>
            </w:r>
          </w:p>
        </w:tc>
      </w:tr>
      <w:tr w:rsidR="008516F7" w:rsidRPr="00A22ED1" w:rsidTr="00A22ED1">
        <w:trPr>
          <w:trHeight w:val="23"/>
        </w:trPr>
        <w:tc>
          <w:tcPr>
            <w:tcW w:w="3898" w:type="dxa"/>
          </w:tcPr>
          <w:p w:rsidR="008516F7" w:rsidRPr="00A22ED1" w:rsidRDefault="008516F7" w:rsidP="00A22E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ED1">
              <w:rPr>
                <w:rFonts w:ascii="Times New Roman" w:hAnsi="Times New Roman"/>
                <w:sz w:val="24"/>
                <w:szCs w:val="24"/>
                <w:lang w:eastAsia="ru-RU"/>
              </w:rPr>
              <w:t>В письменной форме</w:t>
            </w:r>
          </w:p>
        </w:tc>
        <w:tc>
          <w:tcPr>
            <w:tcW w:w="8788" w:type="dxa"/>
          </w:tcPr>
          <w:p w:rsidR="008516F7" w:rsidRPr="00A22ED1" w:rsidRDefault="008516F7" w:rsidP="00A22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ED1">
              <w:rPr>
                <w:rFonts w:ascii="Times New Roman" w:hAnsi="Times New Roman"/>
                <w:sz w:val="24"/>
                <w:szCs w:val="24"/>
                <w:lang w:eastAsia="ru-RU"/>
              </w:rPr>
              <w:t>Краткое изложение процедур оказания муниципальной услуги. Ответ направляется почтой, предоставляется нарочно в срок, не превышающий 30 дней с момента поступления письменного обращения</w:t>
            </w:r>
          </w:p>
        </w:tc>
        <w:tc>
          <w:tcPr>
            <w:tcW w:w="2835" w:type="dxa"/>
          </w:tcPr>
          <w:p w:rsidR="008516F7" w:rsidRPr="00A22ED1" w:rsidRDefault="008516F7" w:rsidP="00A22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ED1">
              <w:rPr>
                <w:rFonts w:ascii="Times New Roman" w:hAnsi="Times New Roman"/>
                <w:sz w:val="24"/>
                <w:szCs w:val="24"/>
                <w:lang w:eastAsia="ru-RU"/>
              </w:rPr>
              <w:t>По мере внесения изменений и дополнений</w:t>
            </w:r>
          </w:p>
        </w:tc>
      </w:tr>
      <w:tr w:rsidR="008516F7" w:rsidRPr="00A22ED1" w:rsidTr="00A22ED1">
        <w:trPr>
          <w:trHeight w:val="23"/>
        </w:trPr>
        <w:tc>
          <w:tcPr>
            <w:tcW w:w="3898" w:type="dxa"/>
          </w:tcPr>
          <w:p w:rsidR="008516F7" w:rsidRPr="00A22ED1" w:rsidRDefault="008516F7" w:rsidP="00A22E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ED1">
              <w:rPr>
                <w:rFonts w:ascii="Times New Roman" w:hAnsi="Times New Roman"/>
                <w:sz w:val="24"/>
                <w:szCs w:val="24"/>
                <w:lang w:eastAsia="ru-RU"/>
              </w:rPr>
              <w:t>По электронной почте</w:t>
            </w:r>
          </w:p>
        </w:tc>
        <w:tc>
          <w:tcPr>
            <w:tcW w:w="8788" w:type="dxa"/>
          </w:tcPr>
          <w:p w:rsidR="008516F7" w:rsidRPr="00A22ED1" w:rsidRDefault="008516F7" w:rsidP="00A22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ED1">
              <w:rPr>
                <w:rFonts w:ascii="Times New Roman" w:hAnsi="Times New Roman"/>
                <w:sz w:val="24"/>
                <w:szCs w:val="24"/>
                <w:lang w:eastAsia="ru-RU"/>
              </w:rPr>
              <w:t>Краткое изложение процедур оказания муниципальной услуги. Ответ направляется по электронной почте, в срок, не превышающий 30 дней с момента поступления письменного обращения</w:t>
            </w:r>
          </w:p>
        </w:tc>
        <w:tc>
          <w:tcPr>
            <w:tcW w:w="2835" w:type="dxa"/>
          </w:tcPr>
          <w:p w:rsidR="008516F7" w:rsidRPr="00A22ED1" w:rsidRDefault="008516F7" w:rsidP="00A22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ED1">
              <w:rPr>
                <w:rFonts w:ascii="Times New Roman" w:hAnsi="Times New Roman"/>
                <w:sz w:val="24"/>
                <w:szCs w:val="24"/>
                <w:lang w:eastAsia="ru-RU"/>
              </w:rPr>
              <w:t>По мере внесения изменений и дополнений</w:t>
            </w:r>
          </w:p>
        </w:tc>
      </w:tr>
      <w:tr w:rsidR="008516F7" w:rsidRPr="00A22ED1" w:rsidTr="00A22ED1">
        <w:trPr>
          <w:trHeight w:val="23"/>
        </w:trPr>
        <w:tc>
          <w:tcPr>
            <w:tcW w:w="3898" w:type="dxa"/>
          </w:tcPr>
          <w:p w:rsidR="008516F7" w:rsidRPr="00A22ED1" w:rsidRDefault="008516F7" w:rsidP="00A22E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ED1">
              <w:rPr>
                <w:rFonts w:ascii="Times New Roman" w:hAnsi="Times New Roman"/>
                <w:sz w:val="24"/>
                <w:szCs w:val="24"/>
                <w:lang w:eastAsia="ru-RU"/>
              </w:rPr>
              <w:t>Размещение информации о муниципальной услуге в сети Интернет на официальном сайте образовательной организации, на информационных стендах, размещённых в помещениях организации</w:t>
            </w:r>
          </w:p>
        </w:tc>
        <w:tc>
          <w:tcPr>
            <w:tcW w:w="8788" w:type="dxa"/>
          </w:tcPr>
          <w:p w:rsidR="008516F7" w:rsidRPr="00A22ED1" w:rsidRDefault="008516F7" w:rsidP="00A22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E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Краткое изложение процедур оказания муниципальной услуги (наименование организации, телефон, фамилия, имя отчество директора организации, режим работы); </w:t>
            </w:r>
          </w:p>
          <w:p w:rsidR="008516F7" w:rsidRPr="00A22ED1" w:rsidRDefault="008516F7" w:rsidP="00A22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ED1">
              <w:rPr>
                <w:rFonts w:ascii="Times New Roman" w:hAnsi="Times New Roman"/>
                <w:sz w:val="24"/>
                <w:szCs w:val="24"/>
                <w:lang w:eastAsia="ru-RU"/>
              </w:rPr>
              <w:t>Годовой календарный учебный график;</w:t>
            </w:r>
          </w:p>
          <w:p w:rsidR="008516F7" w:rsidRPr="00A22ED1" w:rsidRDefault="008516F7" w:rsidP="00A22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ED1">
              <w:rPr>
                <w:rFonts w:ascii="Times New Roman" w:hAnsi="Times New Roman"/>
                <w:sz w:val="24"/>
                <w:szCs w:val="24"/>
                <w:lang w:eastAsia="ru-RU"/>
              </w:rPr>
              <w:t>Рабочие программы учебных курсов, предметов, дисциплин (модулей); Организация питания;</w:t>
            </w:r>
          </w:p>
          <w:p w:rsidR="008516F7" w:rsidRPr="00A22ED1" w:rsidRDefault="008516F7" w:rsidP="00A22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ED1">
              <w:rPr>
                <w:rFonts w:ascii="Times New Roman" w:hAnsi="Times New Roman"/>
                <w:sz w:val="24"/>
                <w:szCs w:val="24"/>
                <w:lang w:eastAsia="ru-RU"/>
              </w:rPr>
              <w:t>Самоанализ деятельности организации</w:t>
            </w:r>
          </w:p>
        </w:tc>
        <w:tc>
          <w:tcPr>
            <w:tcW w:w="2835" w:type="dxa"/>
          </w:tcPr>
          <w:p w:rsidR="008516F7" w:rsidRPr="00A22ED1" w:rsidRDefault="008516F7" w:rsidP="00A22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ED1">
              <w:rPr>
                <w:rFonts w:ascii="Times New Roman" w:hAnsi="Times New Roman"/>
                <w:sz w:val="24"/>
                <w:szCs w:val="24"/>
                <w:lang w:eastAsia="ru-RU"/>
              </w:rPr>
              <w:t>По мере внесения изменений и дополнений</w:t>
            </w:r>
          </w:p>
        </w:tc>
      </w:tr>
      <w:tr w:rsidR="008516F7" w:rsidRPr="00A22ED1" w:rsidTr="00A22ED1">
        <w:trPr>
          <w:trHeight w:val="23"/>
        </w:trPr>
        <w:tc>
          <w:tcPr>
            <w:tcW w:w="3898" w:type="dxa"/>
          </w:tcPr>
          <w:p w:rsidR="008516F7" w:rsidRPr="00A22ED1" w:rsidRDefault="008516F7" w:rsidP="00A22E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ED1">
              <w:rPr>
                <w:rFonts w:ascii="Times New Roman" w:hAnsi="Times New Roman"/>
                <w:sz w:val="24"/>
                <w:szCs w:val="24"/>
                <w:lang w:eastAsia="ru-RU"/>
              </w:rPr>
              <w:t>Взаимодействие с семьями родителей (законных представителей) обучающихся</w:t>
            </w:r>
          </w:p>
        </w:tc>
        <w:tc>
          <w:tcPr>
            <w:tcW w:w="8788" w:type="dxa"/>
          </w:tcPr>
          <w:p w:rsidR="008516F7" w:rsidRPr="00A22ED1" w:rsidRDefault="008516F7" w:rsidP="00A22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ED1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родительских собраний, индивидуальных консультаций, круглых столов, конференций,</w:t>
            </w:r>
          </w:p>
        </w:tc>
        <w:tc>
          <w:tcPr>
            <w:tcW w:w="2835" w:type="dxa"/>
          </w:tcPr>
          <w:p w:rsidR="008516F7" w:rsidRPr="00A22ED1" w:rsidRDefault="008516F7" w:rsidP="00A22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8516F7" w:rsidRDefault="008516F7" w:rsidP="002312E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516F7" w:rsidRPr="00A22ED1" w:rsidRDefault="008516F7" w:rsidP="002312E0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7</w:t>
      </w:r>
      <w:r w:rsidRPr="00A22ED1">
        <w:rPr>
          <w:rFonts w:ascii="Times New Roman" w:hAnsi="Times New Roman"/>
          <w:sz w:val="24"/>
          <w:szCs w:val="24"/>
          <w:lang w:eastAsia="ru-RU"/>
        </w:rPr>
        <w:t xml:space="preserve">. Нормативные правовые акты, устанавливающие среднегодовой размер платы за оказание муниципальной услуги (цену, тариф) либо порядок ее (его) установления: </w:t>
      </w:r>
      <w:r w:rsidRPr="00A22ED1">
        <w:rPr>
          <w:rFonts w:ascii="Times New Roman" w:hAnsi="Times New Roman"/>
          <w:b/>
          <w:sz w:val="24"/>
          <w:szCs w:val="24"/>
          <w:u w:val="single"/>
          <w:lang w:eastAsia="ru-RU"/>
        </w:rPr>
        <w:t>Муниципальная услуга является частично платной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61"/>
        <w:gridCol w:w="3284"/>
        <w:gridCol w:w="1359"/>
        <w:gridCol w:w="978"/>
        <w:gridCol w:w="7096"/>
      </w:tblGrid>
      <w:tr w:rsidR="008516F7" w:rsidRPr="002536F4" w:rsidTr="00B00D4B">
        <w:tc>
          <w:tcPr>
            <w:tcW w:w="14678" w:type="dxa"/>
            <w:gridSpan w:val="5"/>
          </w:tcPr>
          <w:p w:rsidR="008516F7" w:rsidRPr="002536F4" w:rsidRDefault="008516F7" w:rsidP="00B00D4B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Нормативный правовой акт</w:t>
            </w:r>
          </w:p>
        </w:tc>
      </w:tr>
      <w:tr w:rsidR="008516F7" w:rsidRPr="002536F4" w:rsidTr="00B00D4B">
        <w:tc>
          <w:tcPr>
            <w:tcW w:w="1961" w:type="dxa"/>
          </w:tcPr>
          <w:p w:rsidR="008516F7" w:rsidRPr="002536F4" w:rsidRDefault="008516F7" w:rsidP="00B00D4B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вид</w:t>
            </w:r>
          </w:p>
        </w:tc>
        <w:tc>
          <w:tcPr>
            <w:tcW w:w="3284" w:type="dxa"/>
          </w:tcPr>
          <w:p w:rsidR="008516F7" w:rsidRPr="002536F4" w:rsidRDefault="008516F7" w:rsidP="00B00D4B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принявший орган</w:t>
            </w:r>
          </w:p>
        </w:tc>
        <w:tc>
          <w:tcPr>
            <w:tcW w:w="1359" w:type="dxa"/>
          </w:tcPr>
          <w:p w:rsidR="008516F7" w:rsidRPr="002536F4" w:rsidRDefault="008516F7" w:rsidP="00B00D4B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дата</w:t>
            </w:r>
          </w:p>
        </w:tc>
        <w:tc>
          <w:tcPr>
            <w:tcW w:w="978" w:type="dxa"/>
          </w:tcPr>
          <w:p w:rsidR="008516F7" w:rsidRPr="002536F4" w:rsidRDefault="008516F7" w:rsidP="00B00D4B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номер</w:t>
            </w:r>
          </w:p>
        </w:tc>
        <w:tc>
          <w:tcPr>
            <w:tcW w:w="7096" w:type="dxa"/>
          </w:tcPr>
          <w:p w:rsidR="008516F7" w:rsidRPr="002536F4" w:rsidRDefault="008516F7" w:rsidP="00B00D4B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наименование</w:t>
            </w:r>
          </w:p>
        </w:tc>
      </w:tr>
      <w:tr w:rsidR="008516F7" w:rsidRPr="002536F4" w:rsidTr="00B00D4B">
        <w:tc>
          <w:tcPr>
            <w:tcW w:w="1961" w:type="dxa"/>
          </w:tcPr>
          <w:p w:rsidR="008516F7" w:rsidRPr="002536F4" w:rsidRDefault="008516F7" w:rsidP="00B00D4B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284" w:type="dxa"/>
          </w:tcPr>
          <w:p w:rsidR="008516F7" w:rsidRPr="002536F4" w:rsidRDefault="008516F7" w:rsidP="00B00D4B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359" w:type="dxa"/>
          </w:tcPr>
          <w:p w:rsidR="008516F7" w:rsidRPr="002536F4" w:rsidRDefault="008516F7" w:rsidP="00B00D4B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978" w:type="dxa"/>
          </w:tcPr>
          <w:p w:rsidR="008516F7" w:rsidRPr="002536F4" w:rsidRDefault="008516F7" w:rsidP="00B00D4B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7096" w:type="dxa"/>
          </w:tcPr>
          <w:p w:rsidR="008516F7" w:rsidRPr="002536F4" w:rsidRDefault="008516F7" w:rsidP="00B00D4B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5</w:t>
            </w:r>
          </w:p>
        </w:tc>
      </w:tr>
      <w:tr w:rsidR="008516F7" w:rsidRPr="002536F4" w:rsidTr="00B00D4B">
        <w:tc>
          <w:tcPr>
            <w:tcW w:w="1961" w:type="dxa"/>
          </w:tcPr>
          <w:p w:rsidR="008516F7" w:rsidRPr="002536F4" w:rsidRDefault="008516F7" w:rsidP="00B00D4B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Постановление</w:t>
            </w:r>
          </w:p>
        </w:tc>
        <w:tc>
          <w:tcPr>
            <w:tcW w:w="3284" w:type="dxa"/>
          </w:tcPr>
          <w:p w:rsidR="008516F7" w:rsidRPr="002536F4" w:rsidRDefault="008516F7" w:rsidP="00B00D4B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Администрация муниципального образования «Краснинский район» Смоленской области</w:t>
            </w:r>
          </w:p>
        </w:tc>
        <w:tc>
          <w:tcPr>
            <w:tcW w:w="1359" w:type="dxa"/>
          </w:tcPr>
          <w:p w:rsidR="008516F7" w:rsidRPr="002536F4" w:rsidRDefault="008516F7" w:rsidP="00B00D4B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26.02.2015</w:t>
            </w:r>
          </w:p>
        </w:tc>
        <w:tc>
          <w:tcPr>
            <w:tcW w:w="978" w:type="dxa"/>
          </w:tcPr>
          <w:p w:rsidR="008516F7" w:rsidRPr="002536F4" w:rsidRDefault="008516F7" w:rsidP="00B00D4B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84</w:t>
            </w:r>
          </w:p>
        </w:tc>
        <w:tc>
          <w:tcPr>
            <w:tcW w:w="7096" w:type="dxa"/>
          </w:tcPr>
          <w:p w:rsidR="008516F7" w:rsidRPr="002536F4" w:rsidRDefault="008516F7" w:rsidP="00B00D4B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Об утверждении Порядка взимания платы с родителей (законных представителей) за присмотр и уход за детьми, осваивающими образовательные программы дошкольного образования в муниципальных бюджетных образовательных учреждениях Краснинского района Смоленской области</w:t>
            </w:r>
          </w:p>
        </w:tc>
      </w:tr>
      <w:tr w:rsidR="008516F7" w:rsidRPr="002536F4" w:rsidTr="00B00D4B">
        <w:tc>
          <w:tcPr>
            <w:tcW w:w="1961" w:type="dxa"/>
          </w:tcPr>
          <w:p w:rsidR="008516F7" w:rsidRPr="002536F4" w:rsidRDefault="008516F7" w:rsidP="00B00D4B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Постановление</w:t>
            </w:r>
          </w:p>
        </w:tc>
        <w:tc>
          <w:tcPr>
            <w:tcW w:w="3284" w:type="dxa"/>
          </w:tcPr>
          <w:p w:rsidR="008516F7" w:rsidRPr="002536F4" w:rsidRDefault="008516F7" w:rsidP="00B00D4B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>Администрация муниципального образования «Краснинский район» Смоленской области</w:t>
            </w:r>
          </w:p>
        </w:tc>
        <w:tc>
          <w:tcPr>
            <w:tcW w:w="1359" w:type="dxa"/>
          </w:tcPr>
          <w:p w:rsidR="008516F7" w:rsidRPr="002536F4" w:rsidRDefault="008516F7" w:rsidP="00B00D4B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12.01.2018</w:t>
            </w:r>
          </w:p>
        </w:tc>
        <w:tc>
          <w:tcPr>
            <w:tcW w:w="978" w:type="dxa"/>
          </w:tcPr>
          <w:p w:rsidR="008516F7" w:rsidRPr="002536F4" w:rsidRDefault="008516F7" w:rsidP="00B00D4B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04</w:t>
            </w:r>
          </w:p>
        </w:tc>
        <w:tc>
          <w:tcPr>
            <w:tcW w:w="7096" w:type="dxa"/>
          </w:tcPr>
          <w:p w:rsidR="008516F7" w:rsidRPr="002536F4" w:rsidRDefault="008516F7" w:rsidP="00B00D4B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536F4">
              <w:rPr>
                <w:rFonts w:ascii="Times New Roman" w:hAnsi="Times New Roman"/>
                <w:lang w:eastAsia="ru-RU"/>
              </w:rPr>
              <w:t xml:space="preserve">Об установлении </w:t>
            </w:r>
            <w:r>
              <w:rPr>
                <w:rFonts w:ascii="Times New Roman" w:hAnsi="Times New Roman"/>
                <w:lang w:eastAsia="ru-RU"/>
              </w:rPr>
              <w:t xml:space="preserve">размера </w:t>
            </w:r>
            <w:r w:rsidRPr="002536F4">
              <w:rPr>
                <w:rFonts w:ascii="Times New Roman" w:hAnsi="Times New Roman"/>
                <w:lang w:eastAsia="ru-RU"/>
              </w:rPr>
              <w:t>платы, взимаемой с родителей (законных представителей) за присмотр и уход за детьми, осваивающими образовательные программы дошкольного образования в муниципальных бюджетных образовательных учреждениях Краснинского района Смоленской области</w:t>
            </w:r>
          </w:p>
        </w:tc>
      </w:tr>
    </w:tbl>
    <w:p w:rsidR="008516F7" w:rsidRPr="00A22ED1" w:rsidRDefault="008516F7" w:rsidP="00A22ED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A22ED1">
        <w:rPr>
          <w:rFonts w:ascii="Times New Roman" w:hAnsi="Times New Roman"/>
          <w:sz w:val="24"/>
          <w:szCs w:val="24"/>
          <w:lang w:eastAsia="ru-RU"/>
        </w:rPr>
        <w:t>Часть 3. Прочие сведения о муниципальном задании</w:t>
      </w:r>
    </w:p>
    <w:p w:rsidR="008516F7" w:rsidRPr="00A22ED1" w:rsidRDefault="008516F7" w:rsidP="00A22ED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A22ED1">
        <w:rPr>
          <w:rFonts w:ascii="Times New Roman" w:hAnsi="Times New Roman"/>
          <w:sz w:val="24"/>
          <w:szCs w:val="24"/>
          <w:lang w:eastAsia="ru-RU"/>
        </w:rPr>
        <w:t>1. Основания для досрочного прекращения выполнения муниципального задания:</w:t>
      </w:r>
    </w:p>
    <w:p w:rsidR="008516F7" w:rsidRPr="00A22ED1" w:rsidRDefault="008516F7" w:rsidP="00A22ED1">
      <w:pPr>
        <w:tabs>
          <w:tab w:val="right" w:pos="1404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22ED1">
        <w:rPr>
          <w:rFonts w:ascii="Times New Roman" w:hAnsi="Times New Roman"/>
          <w:sz w:val="24"/>
          <w:szCs w:val="24"/>
          <w:lang w:eastAsia="ru-RU"/>
        </w:rPr>
        <w:t>- приостановление лицензии (п.8  ст. 93 Федерального закона от 21.12.2012 № 273 –ФЗ «Об образовании в Российской Федерации»);</w:t>
      </w:r>
      <w:r w:rsidRPr="00A22ED1">
        <w:rPr>
          <w:rFonts w:ascii="Times New Roman" w:hAnsi="Times New Roman"/>
          <w:sz w:val="24"/>
          <w:szCs w:val="24"/>
          <w:lang w:eastAsia="ru-RU"/>
        </w:rPr>
        <w:tab/>
      </w:r>
    </w:p>
    <w:p w:rsidR="008516F7" w:rsidRDefault="008516F7" w:rsidP="00A22ED1">
      <w:pPr>
        <w:tabs>
          <w:tab w:val="right" w:pos="1404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22ED1">
        <w:rPr>
          <w:rFonts w:ascii="Times New Roman" w:hAnsi="Times New Roman"/>
          <w:sz w:val="24"/>
          <w:szCs w:val="24"/>
          <w:lang w:eastAsia="ru-RU"/>
        </w:rPr>
        <w:t>- приостановление свидетельства об аккредитации (п.24 ст. 92 Федерального закона от 21.12.2012  № 273 –ФЗ «Об образовании в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22ED1">
        <w:rPr>
          <w:rFonts w:ascii="Times New Roman" w:hAnsi="Times New Roman"/>
          <w:sz w:val="24"/>
          <w:szCs w:val="24"/>
          <w:lang w:eastAsia="ru-RU"/>
        </w:rPr>
        <w:t>Российской Федерации»);</w:t>
      </w:r>
      <w:r w:rsidRPr="00A22ED1">
        <w:rPr>
          <w:rFonts w:ascii="Times New Roman" w:hAnsi="Times New Roman"/>
          <w:sz w:val="24"/>
          <w:szCs w:val="24"/>
          <w:lang w:eastAsia="ru-RU"/>
        </w:rPr>
        <w:br/>
        <w:t>- окончание периода, на который  выданы лицензия и свидетельство об аккредитации (Постановление Правительства РФ от 28.10. 2013 № 966 «О лицензировании образовательной деятельности», Постановление Правительства РФ от 18.11.2013 № 1039 «О государственной  аккредитации образовательной деятельности»</w:t>
      </w:r>
      <w:r>
        <w:rPr>
          <w:rFonts w:ascii="Times New Roman" w:hAnsi="Times New Roman"/>
          <w:sz w:val="24"/>
          <w:szCs w:val="24"/>
          <w:lang w:eastAsia="ru-RU"/>
        </w:rPr>
        <w:t>),</w:t>
      </w:r>
    </w:p>
    <w:p w:rsidR="008516F7" w:rsidRPr="00A22ED1" w:rsidRDefault="008516F7" w:rsidP="00A22ED1">
      <w:pPr>
        <w:tabs>
          <w:tab w:val="right" w:pos="1404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ликвидация или реорганизация образовательного учреждения.</w:t>
      </w:r>
      <w:r w:rsidRPr="00A22ED1">
        <w:rPr>
          <w:rFonts w:ascii="Times New Roman" w:hAnsi="Times New Roman"/>
          <w:sz w:val="24"/>
          <w:szCs w:val="24"/>
          <w:lang w:eastAsia="ru-RU"/>
        </w:rPr>
        <w:tab/>
      </w:r>
    </w:p>
    <w:p w:rsidR="008516F7" w:rsidRPr="00A22ED1" w:rsidRDefault="008516F7" w:rsidP="00A22ED1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A22ED1">
        <w:rPr>
          <w:rFonts w:ascii="Times New Roman" w:hAnsi="Times New Roman"/>
          <w:sz w:val="24"/>
          <w:szCs w:val="24"/>
          <w:lang w:eastAsia="ru-RU"/>
        </w:rPr>
        <w:tab/>
        <w:t>2. Иная информация, необходимая для выполнения (контроля за выполнением) муниципального задания:</w:t>
      </w:r>
    </w:p>
    <w:p w:rsidR="008516F7" w:rsidRPr="00A22ED1" w:rsidRDefault="008516F7" w:rsidP="00A22ED1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A22ED1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</w:t>
      </w:r>
    </w:p>
    <w:p w:rsidR="008516F7" w:rsidRPr="00A22ED1" w:rsidRDefault="008516F7" w:rsidP="00A22ED1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A22ED1">
        <w:rPr>
          <w:rFonts w:ascii="Times New Roman" w:hAnsi="Times New Roman"/>
          <w:sz w:val="24"/>
          <w:szCs w:val="24"/>
          <w:lang w:eastAsia="ru-RU"/>
        </w:rPr>
        <w:t>3. Порядок контроля за выполнением муниципального задания</w:t>
      </w:r>
    </w:p>
    <w:tbl>
      <w:tblPr>
        <w:tblW w:w="15451" w:type="dxa"/>
        <w:tblInd w:w="70" w:type="dxa"/>
        <w:tblBorders>
          <w:top w:val="single" w:sz="4" w:space="0" w:color="000000"/>
          <w:left w:val="single" w:sz="4" w:space="0" w:color="auto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096"/>
        <w:gridCol w:w="3118"/>
        <w:gridCol w:w="6237"/>
      </w:tblGrid>
      <w:tr w:rsidR="008516F7" w:rsidRPr="00A22ED1" w:rsidTr="00A22ED1">
        <w:trPr>
          <w:cantSplit/>
          <w:trHeight w:val="480"/>
        </w:trPr>
        <w:tc>
          <w:tcPr>
            <w:tcW w:w="6096" w:type="dxa"/>
          </w:tcPr>
          <w:p w:rsidR="008516F7" w:rsidRPr="00A22ED1" w:rsidRDefault="008516F7" w:rsidP="00A22E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ED1">
              <w:rPr>
                <w:rFonts w:ascii="Times New Roman" w:hAnsi="Times New Roman"/>
                <w:sz w:val="24"/>
                <w:szCs w:val="24"/>
                <w:lang w:eastAsia="ru-RU"/>
              </w:rPr>
              <w:t>Формы контроля</w:t>
            </w:r>
          </w:p>
        </w:tc>
        <w:tc>
          <w:tcPr>
            <w:tcW w:w="3118" w:type="dxa"/>
          </w:tcPr>
          <w:p w:rsidR="008516F7" w:rsidRPr="00A22ED1" w:rsidRDefault="008516F7" w:rsidP="00A22E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ED1">
              <w:rPr>
                <w:rFonts w:ascii="Times New Roman" w:hAnsi="Times New Roman"/>
                <w:sz w:val="24"/>
                <w:szCs w:val="24"/>
                <w:lang w:eastAsia="ru-RU"/>
              </w:rPr>
              <w:t>Периодичность</w:t>
            </w:r>
          </w:p>
        </w:tc>
        <w:tc>
          <w:tcPr>
            <w:tcW w:w="6237" w:type="dxa"/>
          </w:tcPr>
          <w:p w:rsidR="008516F7" w:rsidRPr="00A22ED1" w:rsidRDefault="008516F7" w:rsidP="00A22E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ED1">
              <w:rPr>
                <w:rFonts w:ascii="Times New Roman" w:hAnsi="Times New Roman"/>
                <w:sz w:val="24"/>
                <w:szCs w:val="24"/>
                <w:lang w:eastAsia="ru-RU"/>
              </w:rPr>
              <w:t>Отраслевые органы, осуществляющие контроль за выполнением муниципального задания</w:t>
            </w:r>
          </w:p>
        </w:tc>
      </w:tr>
      <w:tr w:rsidR="008516F7" w:rsidRPr="00A22ED1" w:rsidTr="00A22ED1">
        <w:trPr>
          <w:cantSplit/>
          <w:trHeight w:val="333"/>
        </w:trPr>
        <w:tc>
          <w:tcPr>
            <w:tcW w:w="6096" w:type="dxa"/>
          </w:tcPr>
          <w:p w:rsidR="008516F7" w:rsidRPr="00A22ED1" w:rsidRDefault="008516F7" w:rsidP="00A22E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ED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</w:tcPr>
          <w:p w:rsidR="008516F7" w:rsidRPr="00A22ED1" w:rsidRDefault="008516F7" w:rsidP="00A22E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ED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37" w:type="dxa"/>
          </w:tcPr>
          <w:p w:rsidR="008516F7" w:rsidRPr="00A22ED1" w:rsidRDefault="008516F7" w:rsidP="00A22E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ED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8516F7" w:rsidRPr="00A22ED1" w:rsidTr="00A22ED1">
        <w:trPr>
          <w:cantSplit/>
          <w:trHeight w:val="1162"/>
        </w:trPr>
        <w:tc>
          <w:tcPr>
            <w:tcW w:w="6096" w:type="dxa"/>
            <w:tcBorders>
              <w:bottom w:val="single" w:sz="4" w:space="0" w:color="auto"/>
            </w:tcBorders>
          </w:tcPr>
          <w:p w:rsidR="008516F7" w:rsidRPr="00A22ED1" w:rsidRDefault="008516F7" w:rsidP="00A22ED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E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1.Внутренний контроль: </w:t>
            </w:r>
          </w:p>
          <w:p w:rsidR="008516F7" w:rsidRPr="00A22ED1" w:rsidRDefault="008516F7" w:rsidP="00A22ED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E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оперативный контроль; </w:t>
            </w:r>
          </w:p>
          <w:p w:rsidR="008516F7" w:rsidRPr="00A22ED1" w:rsidRDefault="008516F7" w:rsidP="00A22ED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E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-контроль итоговый (по итогам полугодия и года); </w:t>
            </w:r>
          </w:p>
          <w:p w:rsidR="008516F7" w:rsidRPr="00A22ED1" w:rsidRDefault="008516F7" w:rsidP="00A22ED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E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тематический контроль; </w:t>
            </w:r>
          </w:p>
          <w:p w:rsidR="008516F7" w:rsidRPr="00A22ED1" w:rsidRDefault="008516F7" w:rsidP="00A22ED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E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проведение анкетирования, опросов родителей (законных представителей), потребителей услуг; </w:t>
            </w:r>
          </w:p>
          <w:p w:rsidR="008516F7" w:rsidRPr="00A22ED1" w:rsidRDefault="008516F7" w:rsidP="00A22ED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ED1">
              <w:rPr>
                <w:rFonts w:ascii="Times New Roman" w:hAnsi="Times New Roman"/>
                <w:sz w:val="24"/>
                <w:szCs w:val="24"/>
                <w:lang w:eastAsia="ru-RU"/>
              </w:rPr>
              <w:t>- анализ обращений граждан, поступивших в организацию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8516F7" w:rsidRPr="00A22ED1" w:rsidRDefault="008516F7" w:rsidP="00A22E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E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соответствии с планом </w:t>
            </w:r>
          </w:p>
          <w:p w:rsidR="008516F7" w:rsidRPr="00A22ED1" w:rsidRDefault="008516F7" w:rsidP="00A22E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516F7" w:rsidRPr="00A22ED1" w:rsidRDefault="008516F7" w:rsidP="00A22E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8516F7" w:rsidRPr="00A22ED1" w:rsidRDefault="008516F7" w:rsidP="00A22E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ED1">
              <w:rPr>
                <w:rFonts w:ascii="Times New Roman" w:hAnsi="Times New Roman"/>
                <w:sz w:val="24"/>
                <w:szCs w:val="24"/>
                <w:lang w:eastAsia="ru-RU"/>
              </w:rPr>
              <w:t>Внутренний контроль осуществляется администрацией образовательной организации</w:t>
            </w:r>
          </w:p>
        </w:tc>
      </w:tr>
    </w:tbl>
    <w:p w:rsidR="008516F7" w:rsidRPr="00A22ED1" w:rsidRDefault="008516F7" w:rsidP="001F1DC8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3C2DD6"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i1026" type="#_x0000_t75" style="width:715.5pt;height:520.5pt">
            <v:imagedata r:id="rId8" o:title=""/>
          </v:shape>
        </w:pict>
      </w:r>
    </w:p>
    <w:sectPr w:rsidR="008516F7" w:rsidRPr="00A22ED1" w:rsidSect="001F1DC8">
      <w:pgSz w:w="16838" w:h="11905" w:orient="landscape"/>
      <w:pgMar w:top="567" w:right="1134" w:bottom="850" w:left="1134" w:header="0" w:footer="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16F7" w:rsidRDefault="008516F7">
      <w:pPr>
        <w:spacing w:after="0" w:line="240" w:lineRule="auto"/>
      </w:pPr>
      <w:r>
        <w:separator/>
      </w:r>
    </w:p>
  </w:endnote>
  <w:endnote w:type="continuationSeparator" w:id="0">
    <w:p w:rsidR="008516F7" w:rsidRDefault="00851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16F7" w:rsidRDefault="008516F7">
      <w:pPr>
        <w:spacing w:after="0" w:line="240" w:lineRule="auto"/>
      </w:pPr>
      <w:r>
        <w:separator/>
      </w:r>
    </w:p>
  </w:footnote>
  <w:footnote w:type="continuationSeparator" w:id="0">
    <w:p w:rsidR="008516F7" w:rsidRDefault="008516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2510BD"/>
    <w:multiLevelType w:val="hybridMultilevel"/>
    <w:tmpl w:val="949C95C8"/>
    <w:lvl w:ilvl="0" w:tplc="C6C642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CE62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3C9E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C4E1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72CF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4636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184A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903C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B432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5A35E0E"/>
    <w:multiLevelType w:val="hybridMultilevel"/>
    <w:tmpl w:val="2766C8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7F47085A"/>
    <w:multiLevelType w:val="hybridMultilevel"/>
    <w:tmpl w:val="CAA839E8"/>
    <w:lvl w:ilvl="0" w:tplc="04190001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22ED1"/>
    <w:rsid w:val="00056065"/>
    <w:rsid w:val="0006168B"/>
    <w:rsid w:val="00104EBB"/>
    <w:rsid w:val="00147A8A"/>
    <w:rsid w:val="001D1B63"/>
    <w:rsid w:val="001D1BCE"/>
    <w:rsid w:val="001F1DC8"/>
    <w:rsid w:val="00204027"/>
    <w:rsid w:val="00207AA4"/>
    <w:rsid w:val="002312E0"/>
    <w:rsid w:val="002536F4"/>
    <w:rsid w:val="003C2DD6"/>
    <w:rsid w:val="003F1F4F"/>
    <w:rsid w:val="00401413"/>
    <w:rsid w:val="004900B9"/>
    <w:rsid w:val="004A03A8"/>
    <w:rsid w:val="004E706B"/>
    <w:rsid w:val="005933E2"/>
    <w:rsid w:val="005B5472"/>
    <w:rsid w:val="00654663"/>
    <w:rsid w:val="006955FD"/>
    <w:rsid w:val="006B7A50"/>
    <w:rsid w:val="007129E4"/>
    <w:rsid w:val="00783078"/>
    <w:rsid w:val="00806BAA"/>
    <w:rsid w:val="008516F7"/>
    <w:rsid w:val="008A4D54"/>
    <w:rsid w:val="008D05EB"/>
    <w:rsid w:val="0094710D"/>
    <w:rsid w:val="0098576F"/>
    <w:rsid w:val="00A22ED1"/>
    <w:rsid w:val="00B00D4B"/>
    <w:rsid w:val="00B17F9E"/>
    <w:rsid w:val="00B42160"/>
    <w:rsid w:val="00BA565C"/>
    <w:rsid w:val="00BA571C"/>
    <w:rsid w:val="00C03B85"/>
    <w:rsid w:val="00CB63F2"/>
    <w:rsid w:val="00CE4753"/>
    <w:rsid w:val="00D12008"/>
    <w:rsid w:val="00E715F9"/>
    <w:rsid w:val="00EE6BD8"/>
    <w:rsid w:val="00F37A06"/>
    <w:rsid w:val="00F93C16"/>
    <w:rsid w:val="00F975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29E4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A22E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22ED1"/>
    <w:pPr>
      <w:keepNext/>
      <w:keepLines/>
      <w:spacing w:before="200" w:after="0" w:line="240" w:lineRule="auto"/>
      <w:outlineLvl w:val="1"/>
    </w:pPr>
    <w:rPr>
      <w:rFonts w:ascii="Cambria" w:eastAsia="Times New Roman" w:hAnsi="Cambria"/>
      <w:b/>
      <w:bCs/>
      <w:color w:val="4F81BD"/>
      <w:sz w:val="26"/>
      <w:szCs w:val="26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22ED1"/>
    <w:rPr>
      <w:rFonts w:ascii="Times New Roman" w:hAnsi="Times New Roman"/>
      <w:b/>
      <w:kern w:val="36"/>
      <w:sz w:val="48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22ED1"/>
    <w:rPr>
      <w:rFonts w:ascii="Cambria" w:hAnsi="Cambria"/>
      <w:b/>
      <w:color w:val="4F81BD"/>
      <w:sz w:val="26"/>
    </w:rPr>
  </w:style>
  <w:style w:type="paragraph" w:styleId="Header">
    <w:name w:val="header"/>
    <w:basedOn w:val="Normal"/>
    <w:link w:val="HeaderChar"/>
    <w:uiPriority w:val="99"/>
    <w:rsid w:val="00A22ED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eaderChar">
    <w:name w:val="Header Char"/>
    <w:basedOn w:val="DefaultParagraphFont"/>
    <w:link w:val="Header"/>
    <w:uiPriority w:val="99"/>
    <w:locked/>
    <w:rsid w:val="00A22ED1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rsid w:val="00A22ED1"/>
    <w:pPr>
      <w:spacing w:after="0" w:line="240" w:lineRule="auto"/>
    </w:pPr>
    <w:rPr>
      <w:rFonts w:ascii="Tahoma" w:eastAsia="Times New Roman" w:hAnsi="Tahoma"/>
      <w:sz w:val="16"/>
      <w:szCs w:val="16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22ED1"/>
    <w:rPr>
      <w:rFonts w:ascii="Tahoma" w:hAnsi="Tahoma"/>
      <w:sz w:val="16"/>
    </w:rPr>
  </w:style>
  <w:style w:type="paragraph" w:styleId="Footer">
    <w:name w:val="footer"/>
    <w:basedOn w:val="Normal"/>
    <w:link w:val="FooterChar"/>
    <w:uiPriority w:val="99"/>
    <w:rsid w:val="00A22ED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locked/>
    <w:rsid w:val="00A22ED1"/>
    <w:rPr>
      <w:rFonts w:ascii="Times New Roman" w:hAnsi="Times New Roman"/>
      <w:sz w:val="24"/>
    </w:rPr>
  </w:style>
  <w:style w:type="paragraph" w:styleId="ListParagraph">
    <w:name w:val="List Paragraph"/>
    <w:basedOn w:val="Normal"/>
    <w:uiPriority w:val="99"/>
    <w:qFormat/>
    <w:rsid w:val="00A22ED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table" w:styleId="TableGrid">
    <w:name w:val="Table Grid"/>
    <w:basedOn w:val="TableNormal"/>
    <w:uiPriority w:val="99"/>
    <w:rsid w:val="00A22ED1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-label">
    <w:name w:val="z-label"/>
    <w:uiPriority w:val="99"/>
    <w:rsid w:val="00A22ED1"/>
  </w:style>
  <w:style w:type="character" w:customStyle="1" w:styleId="apple-converted-space">
    <w:name w:val="apple-converted-space"/>
    <w:uiPriority w:val="99"/>
    <w:rsid w:val="00A22ED1"/>
  </w:style>
  <w:style w:type="paragraph" w:customStyle="1" w:styleId="headertext">
    <w:name w:val="headertext"/>
    <w:basedOn w:val="Normal"/>
    <w:uiPriority w:val="99"/>
    <w:rsid w:val="00A22E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attext">
    <w:name w:val="formattext"/>
    <w:basedOn w:val="Normal"/>
    <w:uiPriority w:val="99"/>
    <w:rsid w:val="00A22E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A22ED1"/>
    <w:rPr>
      <w:rFonts w:cs="Times New Roman"/>
      <w:color w:val="0000FF"/>
      <w:u w:val="single"/>
    </w:rPr>
  </w:style>
  <w:style w:type="paragraph" w:customStyle="1" w:styleId="ConsPlusNonformat">
    <w:name w:val="ConsPlusNonformat"/>
    <w:uiPriority w:val="99"/>
    <w:rsid w:val="00A22ED1"/>
    <w:pPr>
      <w:widowControl w:val="0"/>
      <w:autoSpaceDE w:val="0"/>
      <w:autoSpaceDN w:val="0"/>
    </w:pPr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9</Pages>
  <Words>2659</Words>
  <Characters>15161</Characters>
  <Application>Microsoft Office Outlook</Application>
  <DocSecurity>0</DocSecurity>
  <Lines>0</Lines>
  <Paragraphs>0</Paragraphs>
  <ScaleCrop>false</ScaleCrop>
  <Company>DNA Project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Родничок1</cp:lastModifiedBy>
  <cp:revision>3</cp:revision>
  <cp:lastPrinted>2018-03-06T10:29:00Z</cp:lastPrinted>
  <dcterms:created xsi:type="dcterms:W3CDTF">2020-02-06T18:46:00Z</dcterms:created>
  <dcterms:modified xsi:type="dcterms:W3CDTF">2020-02-13T06:54:00Z</dcterms:modified>
</cp:coreProperties>
</file>